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009CE" w14:textId="77777777"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14:paraId="61C4D284" w14:textId="77777777" w:rsidR="000A5D1A" w:rsidRPr="00B658DF" w:rsidRDefault="001855AE" w:rsidP="003D3FEF">
      <w:pPr>
        <w:pStyle w:val="JMSTPaperTitle01"/>
      </w:pPr>
      <w:r w:rsidRPr="00B658DF">
        <w:t>FONT TIMES NEW ROMAN</w:t>
      </w:r>
    </w:p>
    <w:p w14:paraId="56CCF203" w14:textId="77777777" w:rsidR="001855AE" w:rsidRPr="00B658DF" w:rsidRDefault="001855AE" w:rsidP="003D3FEF">
      <w:pPr>
        <w:pStyle w:val="JMSTPaperTitle02"/>
      </w:pPr>
      <w:r w:rsidRPr="00B658DF">
        <w:t>TIÊU ĐỀ TIẾNG ÁNH CỦA BÀI BÁO ĐƯỢC VIẾT HOA CỠ CHỮ 13</w:t>
      </w:r>
    </w:p>
    <w:p w14:paraId="0F6D31B0" w14:textId="77777777" w:rsidR="0020318E" w:rsidRPr="00B658DF" w:rsidRDefault="001855AE" w:rsidP="003D3FEF">
      <w:pPr>
        <w:pStyle w:val="JMSTPaperTitle02"/>
        <w:rPr>
          <w:bCs/>
        </w:rPr>
      </w:pPr>
      <w:r w:rsidRPr="00B658DF">
        <w:t>FONT TIMES NEW ROMAN</w:t>
      </w:r>
    </w:p>
    <w:p w14:paraId="6B17E32F" w14:textId="77777777" w:rsidR="00314004" w:rsidRPr="00713B29" w:rsidRDefault="00314004" w:rsidP="00314004"/>
    <w:p w14:paraId="0E736F66" w14:textId="77777777"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14:paraId="7D855020" w14:textId="77777777"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14:paraId="7E5FE50A" w14:textId="77777777" w:rsidR="001855AE" w:rsidRPr="00713B29" w:rsidRDefault="008759DD" w:rsidP="003D3FEF">
      <w:pPr>
        <w:pStyle w:val="JMSTAuthorAdd-Email"/>
      </w:pPr>
      <w:r w:rsidRPr="008759DD">
        <w:rPr>
          <w:vertAlign w:val="superscript"/>
        </w:rPr>
        <w:t>2</w:t>
      </w:r>
      <w:r w:rsidR="001855AE">
        <w:t>Căn giữa, chữ in nghiêng, cỡ chữ 12 font Times New Roman</w:t>
      </w:r>
    </w:p>
    <w:p w14:paraId="3FE2B5EE" w14:textId="77777777"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14:paraId="776A4AB1" w14:textId="77777777" w:rsidR="00632814" w:rsidRPr="00713B29" w:rsidRDefault="00632814" w:rsidP="00B243DA"/>
    <w:p w14:paraId="43C06355" w14:textId="77777777" w:rsidR="00B243DA" w:rsidRPr="00713B29" w:rsidRDefault="00B243DA" w:rsidP="00992072">
      <w:pPr>
        <w:spacing w:before="80" w:afterLines="20" w:after="54" w:line="260" w:lineRule="exact"/>
        <w:sectPr w:rsidR="00B243DA" w:rsidRPr="00713B29" w:rsidSect="006A160F">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190"/>
      </w:tblGrid>
      <w:tr w:rsidR="00174099" w14:paraId="6D6881FD" w14:textId="77777777" w:rsidTr="0070158F">
        <w:tc>
          <w:tcPr>
            <w:tcW w:w="4270" w:type="dxa"/>
            <w:shd w:val="clear" w:color="auto" w:fill="auto"/>
            <w:vAlign w:val="center"/>
          </w:tcPr>
          <w:p w14:paraId="46AF979C" w14:textId="77777777" w:rsidR="00174099" w:rsidRPr="0070158F" w:rsidRDefault="00174099" w:rsidP="0070158F">
            <w:pPr>
              <w:spacing w:before="80" w:line="240" w:lineRule="exact"/>
              <w:rPr>
                <w:b/>
                <w:sz w:val="22"/>
              </w:rPr>
            </w:pPr>
            <w:r w:rsidRPr="0070158F">
              <w:rPr>
                <w:b/>
                <w:sz w:val="22"/>
              </w:rPr>
              <w:t>Tóm tắt</w:t>
            </w:r>
          </w:p>
          <w:p w14:paraId="59580C71" w14:textId="77777777"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100</w:t>
            </w:r>
            <w:r w:rsidR="00A07330">
              <w:rPr>
                <w:color w:val="FF0000"/>
              </w:rPr>
              <w:t xml:space="preserve"> từ và </w:t>
            </w:r>
            <w:r w:rsidRPr="00A07330">
              <w:rPr>
                <w:color w:val="FF0000"/>
              </w:rPr>
              <w:t xml:space="preserve">không quá </w:t>
            </w:r>
            <w:r w:rsidR="00367282">
              <w:rPr>
                <w:color w:val="FF0000"/>
              </w:rPr>
              <w:t>300</w:t>
            </w:r>
            <w:r w:rsidRPr="00B658DF">
              <w:t xml:space="preserve"> từ, sử dụng style </w:t>
            </w:r>
            <w:r w:rsidR="00E35EC7">
              <w:t>CLSCM2024</w:t>
            </w:r>
            <w:r>
              <w:t>_</w:t>
            </w:r>
            <w:r w:rsidRPr="00B658DF">
              <w:t>Abstracst.</w:t>
            </w:r>
          </w:p>
          <w:p w14:paraId="21E243EA" w14:textId="77777777"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 xml:space="preserve">style </w:t>
            </w:r>
            <w:r w:rsidR="00E35EC7">
              <w:rPr>
                <w:i/>
              </w:rPr>
              <w:t>CLSCM2024</w:t>
            </w:r>
            <w:r w:rsidRPr="0070158F">
              <w:rPr>
                <w:i/>
              </w:rPr>
              <w:t>_Keywords.</w:t>
            </w:r>
          </w:p>
          <w:p w14:paraId="00541AF7" w14:textId="77777777" w:rsidR="00174099" w:rsidRPr="0070158F" w:rsidRDefault="00174099" w:rsidP="0070158F">
            <w:pPr>
              <w:spacing w:before="80" w:line="240" w:lineRule="exact"/>
              <w:rPr>
                <w:b/>
                <w:sz w:val="22"/>
              </w:rPr>
            </w:pPr>
            <w:r w:rsidRPr="0070158F">
              <w:rPr>
                <w:b/>
                <w:sz w:val="22"/>
              </w:rPr>
              <w:t>Abstract</w:t>
            </w:r>
          </w:p>
          <w:p w14:paraId="359B16A0" w14:textId="77777777"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100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 xml:space="preserve">tyle </w:t>
            </w:r>
            <w:r w:rsidR="00E35EC7">
              <w:t>CLSCM2024</w:t>
            </w:r>
            <w:r>
              <w:t>_</w:t>
            </w:r>
            <w:r w:rsidRPr="00B658DF">
              <w:t>Abstracst</w:t>
            </w:r>
            <w:r>
              <w:t>.</w:t>
            </w:r>
          </w:p>
          <w:p w14:paraId="19BFC801" w14:textId="77777777"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 xml:space="preserve">style </w:t>
            </w:r>
            <w:r w:rsidR="00E35EC7">
              <w:rPr>
                <w:i/>
              </w:rPr>
              <w:t>CLSCM2024</w:t>
            </w:r>
            <w:r w:rsidRPr="0070158F">
              <w:rPr>
                <w:i/>
              </w:rPr>
              <w:t>_Keywords.</w:t>
            </w:r>
          </w:p>
        </w:tc>
      </w:tr>
    </w:tbl>
    <w:p w14:paraId="5D4FA684" w14:textId="77777777" w:rsidR="000A5D1A" w:rsidRPr="00713B29" w:rsidRDefault="000A5D1A" w:rsidP="00B658DF"/>
    <w:p w14:paraId="53B40D76" w14:textId="77777777"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E35EC7">
        <w:t>CLSCM2024</w:t>
      </w:r>
      <w:r w:rsidR="003D3FEF" w:rsidRPr="003D3FEF">
        <w:t>_Title level 0</w:t>
      </w:r>
      <w:r w:rsidR="003D3FEF">
        <w:t>1]</w:t>
      </w:r>
    </w:p>
    <w:p w14:paraId="3D755D35" w14:textId="77777777"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w:t>
      </w:r>
      <w:r w:rsidR="00E35EC7">
        <w:rPr>
          <w:lang w:val="en-GB"/>
        </w:rPr>
        <w:t>CLSCM2024</w:t>
      </w:r>
      <w:r w:rsidR="003D3FEF">
        <w:rPr>
          <w:lang w:val="en-GB"/>
        </w:rPr>
        <w:t>_Content.</w:t>
      </w:r>
    </w:p>
    <w:p w14:paraId="5A857EF6" w14:textId="77777777" w:rsidR="008F563C" w:rsidRPr="008F563C" w:rsidRDefault="008F563C" w:rsidP="003D3FEF">
      <w:pPr>
        <w:pStyle w:val="JMSTContent"/>
      </w:pPr>
      <w:r w:rsidRPr="008F563C">
        <w:t>Một bài báo khoa học phải đảm bảo có đầy đủ các nội dung sau:</w:t>
      </w:r>
    </w:p>
    <w:p w14:paraId="4E6492DC" w14:textId="77777777"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14:paraId="0362E68E" w14:textId="77777777" w:rsidR="008F563C" w:rsidRPr="008F563C" w:rsidRDefault="008F563C" w:rsidP="003D3FEF">
      <w:pPr>
        <w:pStyle w:val="JMSTContent"/>
      </w:pPr>
      <w:r w:rsidRPr="008F563C">
        <w:t>- Tên tác giả: Sau đầu đề bài báo là tên tác giả. Có ghi chú chức danh, học hàm, học vị, nơi làm việc.</w:t>
      </w:r>
    </w:p>
    <w:p w14:paraId="043386E5" w14:textId="77777777" w:rsidR="008F563C" w:rsidRPr="008F563C" w:rsidRDefault="008F563C" w:rsidP="003D3FEF">
      <w:pPr>
        <w:pStyle w:val="JMSTContent"/>
      </w:pPr>
      <w:r w:rsidRPr="008F563C">
        <w:t>- Tóm tắt: Phần này tóm tắt mục đích của bài viết, giúp độc giả nhận biết bài viết có phù hợp với đề tài mình họ đang quan tâm không, dữ liệu trình bày và kết luận chính của tác giả.</w:t>
      </w:r>
    </w:p>
    <w:p w14:paraId="47CAA03C" w14:textId="77777777"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14:paraId="4371FB9B" w14:textId="77777777"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14:paraId="06CE5309" w14:textId="77777777" w:rsidR="008F563C" w:rsidRPr="008F563C" w:rsidRDefault="008F563C" w:rsidP="003D3FEF">
      <w:pPr>
        <w:pStyle w:val="JMSTContent"/>
      </w:pPr>
      <w:r w:rsidRPr="008F563C">
        <w:t>- Kết quả: Mục này trình bày những kết quả đạt được thông qua quá trình nghiên cứu.</w:t>
      </w:r>
    </w:p>
    <w:p w14:paraId="34543F0F" w14:textId="77777777" w:rsidR="008F563C" w:rsidRPr="008F563C" w:rsidRDefault="008F563C" w:rsidP="003D3FEF">
      <w:pPr>
        <w:pStyle w:val="JMSTContent"/>
      </w:pPr>
      <w:r w:rsidRPr="008F563C">
        <w:t>- Kết luận: Nêu lên những kết luận về những nội dung chính của công trình khoa học.</w:t>
      </w:r>
    </w:p>
    <w:p w14:paraId="1F040488" w14:textId="77777777"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14:paraId="782EA653" w14:textId="77777777" w:rsidR="00A07330" w:rsidRPr="00A07330" w:rsidRDefault="00A07330" w:rsidP="003D3FEF">
      <w:pPr>
        <w:pStyle w:val="JMSTContent"/>
        <w:rPr>
          <w:lang w:val="en-US"/>
        </w:rPr>
      </w:pPr>
      <w:r>
        <w:rPr>
          <w:lang w:val="en-US"/>
        </w:rPr>
        <w:t>Hạn chế viết tắt quá nhiều trong nội dung bản thảo bài gửi đăng.</w:t>
      </w:r>
    </w:p>
    <w:p w14:paraId="30AFC4F3" w14:textId="77777777"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w:t>
      </w:r>
      <w:r w:rsidR="00E35EC7">
        <w:t>CLSCM2024</w:t>
      </w:r>
      <w:r w:rsidRPr="007315A6">
        <w:t>-Section dùng font Times New Roman, cỡ 11 viết đậm</w:t>
      </w:r>
      <w:r w:rsidR="0008473C">
        <w:rPr>
          <w:lang w:val="en-GB"/>
        </w:rPr>
        <w:t>.</w:t>
      </w:r>
    </w:p>
    <w:p w14:paraId="62236F6C" w14:textId="77777777"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14:paraId="04767793" w14:textId="77777777"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E35EC7">
        <w:t>CLSCM2024</w:t>
      </w:r>
      <w:r w:rsidR="003D3FEF" w:rsidRPr="003D3FEF">
        <w:t>_Title level 0</w:t>
      </w:r>
      <w:r w:rsidR="003D3FEF">
        <w:t>1]</w:t>
      </w:r>
    </w:p>
    <w:p w14:paraId="4FD6071C" w14:textId="77777777"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14:paraId="60DBACAA" w14:textId="77777777" w:rsidR="00367282" w:rsidRPr="00367282" w:rsidRDefault="00367282" w:rsidP="003D3FEF">
      <w:pPr>
        <w:pStyle w:val="JMSTContent"/>
        <w:rPr>
          <w:lang w:val="en-US"/>
        </w:rPr>
      </w:pPr>
      <w:r>
        <w:rPr>
          <w:lang w:val="en-US"/>
        </w:rPr>
        <w:t>Không sử dụng quá nhiều trích dẫn trực tiếp được đặt trong cặp dấu “…”.</w:t>
      </w:r>
    </w:p>
    <w:p w14:paraId="667BDA62" w14:textId="77777777"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E35EC7">
        <w:t>CLSCM2024</w:t>
      </w:r>
      <w:r w:rsidR="003D3FEF" w:rsidRPr="003D3FEF">
        <w:t>_Title level 0</w:t>
      </w:r>
      <w:r w:rsidR="003D3FEF">
        <w:t>1]</w:t>
      </w:r>
    </w:p>
    <w:p w14:paraId="3875DFA2" w14:textId="77777777" w:rsidR="0008473C" w:rsidRDefault="00061C37" w:rsidP="003D3FEF">
      <w:pPr>
        <w:pStyle w:val="JMSTContent"/>
      </w:pPr>
      <w:r>
        <w:rPr>
          <w:noProof/>
          <w:lang w:eastAsia="en-US"/>
        </w:rPr>
        <w:lastRenderedPageBreak/>
        <mc:AlternateContent>
          <mc:Choice Requires="wps">
            <w:drawing>
              <wp:anchor distT="0" distB="0" distL="114300" distR="114300" simplePos="0" relativeHeight="251658752" behindDoc="0" locked="0" layoutInCell="1" allowOverlap="1" wp14:anchorId="56FC42CC" wp14:editId="269B5FE2">
                <wp:simplePos x="0" y="0"/>
                <wp:positionH relativeFrom="column">
                  <wp:posOffset>2919730</wp:posOffset>
                </wp:positionH>
                <wp:positionV relativeFrom="paragraph">
                  <wp:posOffset>379730</wp:posOffset>
                </wp:positionV>
                <wp:extent cx="2754630" cy="2788285"/>
                <wp:effectExtent l="0" t="0" r="7620" b="0"/>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78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34C14" w14:textId="77777777" w:rsidR="00A07330" w:rsidRPr="00664436" w:rsidRDefault="00367282" w:rsidP="00A07330">
                            <w:pPr>
                              <w:jc w:val="center"/>
                            </w:pPr>
                            <w:r w:rsidRPr="004A7CD7">
                              <w:rPr>
                                <w:noProof/>
                                <w:lang w:eastAsia="en-US"/>
                              </w:rPr>
                              <w:drawing>
                                <wp:inline distT="0" distB="0" distL="0" distR="0" wp14:anchorId="3355F4E8" wp14:editId="03A13EC1">
                                  <wp:extent cx="2456729" cy="2352675"/>
                                  <wp:effectExtent l="0" t="0" r="127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2906" cy="2358591"/>
                                          </a:xfrm>
                                          <a:prstGeom prst="rect">
                                            <a:avLst/>
                                          </a:prstGeom>
                                          <a:noFill/>
                                          <a:ln>
                                            <a:noFill/>
                                          </a:ln>
                                        </pic:spPr>
                                      </pic:pic>
                                    </a:graphicData>
                                  </a:graphic>
                                </wp:inline>
                              </w:drawing>
                            </w:r>
                          </w:p>
                          <w:p w14:paraId="4E1A600D" w14:textId="77777777" w:rsidR="00A07330" w:rsidRDefault="00A07330" w:rsidP="00061C37">
                            <w:pPr>
                              <w:pStyle w:val="JMSTFigTitle"/>
                            </w:pPr>
                            <w:r w:rsidRPr="00FE635C">
                              <w:t>Hình 2. Lettering is too small</w:t>
                            </w:r>
                            <w:r>
                              <w:t xml:space="preserve"> [</w:t>
                            </w:r>
                            <w:r w:rsidR="00E35EC7">
                              <w:t>CLSCM2024</w:t>
                            </w:r>
                            <w:r w:rsidRPr="000D5256">
                              <w:t>_Fig Title</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C42CC" id="_x0000_t202" coordsize="21600,21600" o:spt="202" path="m,l,21600r21600,l21600,xe">
                <v:stroke joinstyle="miter"/>
                <v:path gradientshapeok="t" o:connecttype="rect"/>
              </v:shapetype>
              <v:shape id="Text Box 4" o:spid="_x0000_s1026" type="#_x0000_t202" style="position:absolute;left:0;text-align:left;margin-left:229.9pt;margin-top:29.9pt;width:216.9pt;height:21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" stroked="f">
                <v:textbox inset="5.85pt,.7pt,5.85pt,.7pt">
                  <w:txbxContent>
                    <w:p w14:paraId="1DD34C14" w14:textId="77777777" w:rsidR="00A07330" w:rsidRPr="00664436" w:rsidRDefault="00367282" w:rsidP="00A07330">
                      <w:pPr>
                        <w:jc w:val="center"/>
                      </w:pPr>
                      <w:r w:rsidRPr="004A7CD7">
                        <w:rPr>
                          <w:noProof/>
                          <w:lang w:eastAsia="en-US"/>
                        </w:rPr>
                        <w:drawing>
                          <wp:inline distT="0" distB="0" distL="0" distR="0" wp14:anchorId="3355F4E8" wp14:editId="03A13EC1">
                            <wp:extent cx="2456729" cy="2352675"/>
                            <wp:effectExtent l="0" t="0" r="127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2906" cy="2358591"/>
                                    </a:xfrm>
                                    <a:prstGeom prst="rect">
                                      <a:avLst/>
                                    </a:prstGeom>
                                    <a:noFill/>
                                    <a:ln>
                                      <a:noFill/>
                                    </a:ln>
                                  </pic:spPr>
                                </pic:pic>
                              </a:graphicData>
                            </a:graphic>
                          </wp:inline>
                        </w:drawing>
                      </w:r>
                    </w:p>
                    <w:p w14:paraId="4E1A600D" w14:textId="77777777" w:rsidR="00A07330" w:rsidRDefault="00A07330" w:rsidP="00061C37">
                      <w:pPr>
                        <w:pStyle w:val="JMSTFigTitle"/>
                      </w:pPr>
                      <w:r w:rsidRPr="00FE635C">
                        <w:t>Hình 2. Lettering is too small</w:t>
                      </w:r>
                      <w:r>
                        <w:t xml:space="preserve"> [</w:t>
                      </w:r>
                      <w:r w:rsidR="00E35EC7">
                        <w:t>CLSCM2024</w:t>
                      </w:r>
                      <w:r w:rsidRPr="000D5256">
                        <w:t>_Fig Title</w:t>
                      </w:r>
                      <w:r>
                        <w:t>]</w:t>
                      </w:r>
                    </w:p>
                  </w:txbxContent>
                </v:textbox>
                <w10:wrap type="square"/>
              </v:shape>
            </w:pict>
          </mc:Fallback>
        </mc:AlternateContent>
      </w:r>
      <w:r w:rsidR="0008473C">
        <w:t>Bảng và hình vẽ minh họa nên được để cùng trang với phần văn bản diễn giải bình luận</w:t>
      </w:r>
      <w:r w:rsidR="0008473C" w:rsidRPr="000439BD">
        <w:t xml:space="preserve">. </w:t>
      </w:r>
      <w:r w:rsidR="0008473C">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14:paraId="1D111143" w14:textId="77777777"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E35EC7">
        <w:t>CLSCM2024</w:t>
      </w:r>
      <w:r w:rsidR="003D3FEF" w:rsidRPr="003D3FEF">
        <w:t>_Title level 02</w:t>
      </w:r>
      <w:r w:rsidRPr="00FE635C">
        <w:t>]</w:t>
      </w:r>
      <w:r w:rsidRPr="00FE635C">
        <w:tab/>
      </w:r>
    </w:p>
    <w:p w14:paraId="32CFEECA" w14:textId="77777777"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31BA176D" wp14:editId="4B217E86">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A32CD" w14:textId="77777777"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E35EC7">
                              <w:t>CLSCM2024</w:t>
                            </w:r>
                            <w:r w:rsidR="000D5256" w:rsidRPr="000D5256">
                              <w: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151"/>
                              <w:gridCol w:w="1778"/>
                            </w:tblGrid>
                            <w:tr w:rsidR="0008473C" w:rsidRPr="0008473C" w14:paraId="0CCE7C8F" w14:textId="77777777" w:rsidTr="0070158F">
                              <w:trPr>
                                <w:jc w:val="center"/>
                              </w:trPr>
                              <w:tc>
                                <w:tcPr>
                                  <w:tcW w:w="1577" w:type="pct"/>
                                  <w:tcBorders>
                                    <w:top w:val="single" w:sz="12" w:space="0" w:color="auto"/>
                                    <w:left w:val="nil"/>
                                    <w:bottom w:val="single" w:sz="4" w:space="0" w:color="auto"/>
                                    <w:right w:val="nil"/>
                                  </w:tcBorders>
                                  <w:shd w:val="clear" w:color="auto" w:fill="DEEAF6"/>
                                </w:tcPr>
                                <w:p w14:paraId="32AB9427" w14:textId="77777777"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14:paraId="7B5F600D" w14:textId="77777777"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14:paraId="14F4C24B" w14:textId="77777777"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14:paraId="56F2188E" w14:textId="77777777" w:rsidTr="00B243DA">
                              <w:trPr>
                                <w:trHeight w:val="263"/>
                                <w:jc w:val="center"/>
                              </w:trPr>
                              <w:tc>
                                <w:tcPr>
                                  <w:tcW w:w="1577" w:type="pct"/>
                                  <w:tcBorders>
                                    <w:top w:val="single" w:sz="4" w:space="0" w:color="auto"/>
                                    <w:left w:val="nil"/>
                                    <w:bottom w:val="nil"/>
                                    <w:right w:val="nil"/>
                                  </w:tcBorders>
                                </w:tcPr>
                                <w:p w14:paraId="688D2E19" w14:textId="77777777"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14:paraId="0B2E5F1C" w14:textId="77777777"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14:paraId="0D03697A" w14:textId="77777777" w:rsidR="0008473C" w:rsidRPr="0008473C" w:rsidRDefault="0008473C" w:rsidP="00023FFF">
                                  <w:pPr>
                                    <w:ind w:rightChars="5" w:right="10"/>
                                    <w:jc w:val="center"/>
                                    <w:rPr>
                                      <w:sz w:val="18"/>
                                      <w:szCs w:val="18"/>
                                    </w:rPr>
                                  </w:pPr>
                                  <w:r w:rsidRPr="0008473C">
                                    <w:rPr>
                                      <w:sz w:val="18"/>
                                      <w:szCs w:val="18"/>
                                    </w:rPr>
                                    <w:t>kg</w:t>
                                  </w:r>
                                </w:p>
                              </w:tc>
                            </w:tr>
                            <w:tr w:rsidR="0008473C" w:rsidRPr="0008473C" w14:paraId="4D969ECE" w14:textId="77777777" w:rsidTr="00B243DA">
                              <w:trPr>
                                <w:trHeight w:val="250"/>
                                <w:jc w:val="center"/>
                              </w:trPr>
                              <w:tc>
                                <w:tcPr>
                                  <w:tcW w:w="1577" w:type="pct"/>
                                  <w:tcBorders>
                                    <w:top w:val="nil"/>
                                    <w:left w:val="nil"/>
                                    <w:bottom w:val="nil"/>
                                    <w:right w:val="nil"/>
                                  </w:tcBorders>
                                </w:tcPr>
                                <w:p w14:paraId="20A4D202" w14:textId="77777777"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14:paraId="6E196912" w14:textId="77777777"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14:paraId="5FE0C947" w14:textId="77777777"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14:paraId="184075B3" w14:textId="77777777" w:rsidTr="00B243DA">
                              <w:trPr>
                                <w:trHeight w:val="238"/>
                                <w:jc w:val="center"/>
                              </w:trPr>
                              <w:tc>
                                <w:tcPr>
                                  <w:tcW w:w="1577" w:type="pct"/>
                                  <w:tcBorders>
                                    <w:top w:val="nil"/>
                                    <w:left w:val="nil"/>
                                    <w:bottom w:val="single" w:sz="12" w:space="0" w:color="auto"/>
                                    <w:right w:val="nil"/>
                                  </w:tcBorders>
                                </w:tcPr>
                                <w:p w14:paraId="265721E6" w14:textId="77777777"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14:paraId="77BC3EF5" w14:textId="77777777"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14:paraId="0BC82502" w14:textId="77777777" w:rsidR="0008473C" w:rsidRPr="0008473C" w:rsidRDefault="0008473C" w:rsidP="00023FFF">
                                  <w:pPr>
                                    <w:ind w:leftChars="5" w:left="10" w:rightChars="5" w:right="10"/>
                                    <w:jc w:val="center"/>
                                    <w:rPr>
                                      <w:sz w:val="18"/>
                                      <w:szCs w:val="18"/>
                                    </w:rPr>
                                  </w:pPr>
                                  <w:r w:rsidRPr="0008473C">
                                    <w:rPr>
                                      <w:sz w:val="18"/>
                                      <w:szCs w:val="18"/>
                                    </w:rPr>
                                    <w:t>N/m</w:t>
                                  </w:r>
                                </w:p>
                              </w:tc>
                            </w:tr>
                          </w:tbl>
                          <w:p w14:paraId="7BF021CD" w14:textId="77777777" w:rsidR="0008473C" w:rsidRPr="0008473C" w:rsidRDefault="0008473C" w:rsidP="000D5256">
                            <w:pPr>
                              <w:pStyle w:val="JMSTSource"/>
                            </w:pPr>
                            <w:r w:rsidRPr="0008473C">
                              <w:t>Nguồn:</w:t>
                            </w:r>
                            <w:r w:rsidR="000D5256">
                              <w:t>[</w:t>
                            </w:r>
                            <w:r w:rsidR="000D5256" w:rsidRPr="000D5256">
                              <w:t xml:space="preserve"> </w:t>
                            </w:r>
                            <w:r w:rsidR="00E35EC7">
                              <w:t>CLSCM2024</w:t>
                            </w:r>
                            <w:r w:rsidR="000D5256" w:rsidRPr="000D5256">
                              <w: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176D" id="_x0000_s1027"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" stroked="f">
                <v:textbox inset="5.85pt,.7pt,5.85pt,.7pt">
                  <w:txbxContent>
                    <w:p w14:paraId="0BEA32CD" w14:textId="77777777"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E35EC7">
                        <w:t>CLSCM2024</w:t>
                      </w:r>
                      <w:r w:rsidR="000D5256" w:rsidRPr="000D5256">
                        <w: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151"/>
                        <w:gridCol w:w="1778"/>
                      </w:tblGrid>
                      <w:tr w:rsidR="0008473C" w:rsidRPr="0008473C" w14:paraId="0CCE7C8F" w14:textId="77777777" w:rsidTr="0070158F">
                        <w:trPr>
                          <w:jc w:val="center"/>
                        </w:trPr>
                        <w:tc>
                          <w:tcPr>
                            <w:tcW w:w="1577" w:type="pct"/>
                            <w:tcBorders>
                              <w:top w:val="single" w:sz="12" w:space="0" w:color="auto"/>
                              <w:left w:val="nil"/>
                              <w:bottom w:val="single" w:sz="4" w:space="0" w:color="auto"/>
                              <w:right w:val="nil"/>
                            </w:tcBorders>
                            <w:shd w:val="clear" w:color="auto" w:fill="DEEAF6"/>
                          </w:tcPr>
                          <w:p w14:paraId="32AB9427" w14:textId="77777777"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14:paraId="7B5F600D" w14:textId="77777777"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14:paraId="14F4C24B" w14:textId="77777777"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14:paraId="56F2188E" w14:textId="77777777" w:rsidTr="00B243DA">
                        <w:trPr>
                          <w:trHeight w:val="263"/>
                          <w:jc w:val="center"/>
                        </w:trPr>
                        <w:tc>
                          <w:tcPr>
                            <w:tcW w:w="1577" w:type="pct"/>
                            <w:tcBorders>
                              <w:top w:val="single" w:sz="4" w:space="0" w:color="auto"/>
                              <w:left w:val="nil"/>
                              <w:bottom w:val="nil"/>
                              <w:right w:val="nil"/>
                            </w:tcBorders>
                          </w:tcPr>
                          <w:p w14:paraId="688D2E19" w14:textId="77777777"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14:paraId="0B2E5F1C" w14:textId="77777777"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14:paraId="0D03697A" w14:textId="77777777" w:rsidR="0008473C" w:rsidRPr="0008473C" w:rsidRDefault="0008473C" w:rsidP="00023FFF">
                            <w:pPr>
                              <w:ind w:rightChars="5" w:right="10"/>
                              <w:jc w:val="center"/>
                              <w:rPr>
                                <w:sz w:val="18"/>
                                <w:szCs w:val="18"/>
                              </w:rPr>
                            </w:pPr>
                            <w:r w:rsidRPr="0008473C">
                              <w:rPr>
                                <w:sz w:val="18"/>
                                <w:szCs w:val="18"/>
                              </w:rPr>
                              <w:t>kg</w:t>
                            </w:r>
                          </w:p>
                        </w:tc>
                      </w:tr>
                      <w:tr w:rsidR="0008473C" w:rsidRPr="0008473C" w14:paraId="4D969ECE" w14:textId="77777777" w:rsidTr="00B243DA">
                        <w:trPr>
                          <w:trHeight w:val="250"/>
                          <w:jc w:val="center"/>
                        </w:trPr>
                        <w:tc>
                          <w:tcPr>
                            <w:tcW w:w="1577" w:type="pct"/>
                            <w:tcBorders>
                              <w:top w:val="nil"/>
                              <w:left w:val="nil"/>
                              <w:bottom w:val="nil"/>
                              <w:right w:val="nil"/>
                            </w:tcBorders>
                          </w:tcPr>
                          <w:p w14:paraId="20A4D202" w14:textId="77777777"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14:paraId="6E196912" w14:textId="77777777"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14:paraId="5FE0C947" w14:textId="77777777"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14:paraId="184075B3" w14:textId="77777777" w:rsidTr="00B243DA">
                        <w:trPr>
                          <w:trHeight w:val="238"/>
                          <w:jc w:val="center"/>
                        </w:trPr>
                        <w:tc>
                          <w:tcPr>
                            <w:tcW w:w="1577" w:type="pct"/>
                            <w:tcBorders>
                              <w:top w:val="nil"/>
                              <w:left w:val="nil"/>
                              <w:bottom w:val="single" w:sz="12" w:space="0" w:color="auto"/>
                              <w:right w:val="nil"/>
                            </w:tcBorders>
                          </w:tcPr>
                          <w:p w14:paraId="265721E6" w14:textId="77777777"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14:paraId="77BC3EF5" w14:textId="77777777"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14:paraId="0BC82502" w14:textId="77777777" w:rsidR="0008473C" w:rsidRPr="0008473C" w:rsidRDefault="0008473C" w:rsidP="00023FFF">
                            <w:pPr>
                              <w:ind w:leftChars="5" w:left="10" w:rightChars="5" w:right="10"/>
                              <w:jc w:val="center"/>
                              <w:rPr>
                                <w:sz w:val="18"/>
                                <w:szCs w:val="18"/>
                              </w:rPr>
                            </w:pPr>
                            <w:r w:rsidRPr="0008473C">
                              <w:rPr>
                                <w:sz w:val="18"/>
                                <w:szCs w:val="18"/>
                              </w:rPr>
                              <w:t>N/m</w:t>
                            </w:r>
                          </w:p>
                        </w:tc>
                      </w:tr>
                    </w:tbl>
                    <w:p w14:paraId="7BF021CD" w14:textId="77777777" w:rsidR="0008473C" w:rsidRPr="0008473C" w:rsidRDefault="0008473C" w:rsidP="000D5256">
                      <w:pPr>
                        <w:pStyle w:val="JMSTSource"/>
                      </w:pPr>
                      <w:r w:rsidRPr="0008473C">
                        <w:t>Nguồn:</w:t>
                      </w:r>
                      <w:r w:rsidR="000D5256">
                        <w:t>[</w:t>
                      </w:r>
                      <w:r w:rsidR="000D5256" w:rsidRPr="000D5256">
                        <w:t xml:space="preserve"> </w:t>
                      </w:r>
                      <w:r w:rsidR="00E35EC7">
                        <w:t>CLSCM2024</w:t>
                      </w:r>
                      <w:r w:rsidR="000D5256" w:rsidRPr="000D5256">
                        <w: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14:paraId="6E087EBE" w14:textId="77777777"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14:paraId="56F3242D" w14:textId="77777777"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E35EC7">
        <w:t>CLSCM2024</w:t>
      </w:r>
      <w:r w:rsidR="000D5256" w:rsidRPr="003D3FEF">
        <w:t>_Title level 02</w:t>
      </w:r>
      <w:r w:rsidR="000D5256" w:rsidRPr="00FE635C">
        <w:t>]</w:t>
      </w:r>
    </w:p>
    <w:p w14:paraId="48BFB494" w14:textId="77777777"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14:paraId="7D7F709F" w14:textId="77777777"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14:paraId="1D108251" w14:textId="77777777" w:rsidR="000D5256" w:rsidRPr="000439BD" w:rsidRDefault="00061C37" w:rsidP="000D5256">
      <w:pPr>
        <w:pStyle w:val="JMSTContent"/>
      </w:pPr>
      <w:r>
        <w:rPr>
          <w:noProof/>
          <w:lang w:eastAsia="en-US"/>
        </w:rPr>
        <mc:AlternateContent>
          <mc:Choice Requires="wps">
            <w:drawing>
              <wp:anchor distT="0" distB="0" distL="114300" distR="114300" simplePos="0" relativeHeight="251659776" behindDoc="0" locked="0" layoutInCell="1" allowOverlap="1" wp14:anchorId="5EFFB0EC" wp14:editId="12332A33">
                <wp:simplePos x="0" y="0"/>
                <wp:positionH relativeFrom="column">
                  <wp:posOffset>-55245</wp:posOffset>
                </wp:positionH>
                <wp:positionV relativeFrom="paragraph">
                  <wp:posOffset>369570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EDDDC" w14:textId="77777777" w:rsidR="00A07330" w:rsidRPr="00664436" w:rsidRDefault="00367282" w:rsidP="00A07330">
                            <w:pPr>
                              <w:jc w:val="center"/>
                            </w:pPr>
                            <w:r w:rsidRPr="004A7CD7">
                              <w:rPr>
                                <w:noProof/>
                                <w:lang w:eastAsia="en-US"/>
                              </w:rPr>
                              <w:drawing>
                                <wp:inline distT="0" distB="0" distL="0" distR="0" wp14:anchorId="5BF116C0" wp14:editId="4B02BD22">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14:paraId="08B2002A" w14:textId="77777777"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w:t>
                            </w:r>
                            <w:r w:rsidR="00E35EC7">
                              <w:rPr>
                                <w:b/>
                                <w:bCs/>
                                <w:i/>
                                <w:iCs/>
                                <w:sz w:val="18"/>
                                <w:szCs w:val="18"/>
                              </w:rPr>
                              <w:t>CLSCM2024</w:t>
                            </w:r>
                            <w:r w:rsidRPr="008759DD">
                              <w:rPr>
                                <w:b/>
                                <w:bCs/>
                                <w:i/>
                                <w:iCs/>
                                <w:sz w:val="18"/>
                                <w:szCs w:val="18"/>
                              </w:rPr>
                              <w:t>_Fig Title]</w:t>
                            </w:r>
                          </w:p>
                          <w:p w14:paraId="2FBD0A6C" w14:textId="77777777"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FB0EC" id="Text Box 5" o:spid="_x0000_s1028" type="#_x0000_t202" style="position:absolute;left:0;text-align:left;margin-left:-4.35pt;margin-top:29.1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" stroked="f">
                <v:textbox inset="5.85pt,.7pt,5.85pt,.7pt">
                  <w:txbxContent>
                    <w:p w14:paraId="2B9EDDDC" w14:textId="77777777" w:rsidR="00A07330" w:rsidRPr="00664436" w:rsidRDefault="00367282" w:rsidP="00A07330">
                      <w:pPr>
                        <w:jc w:val="center"/>
                      </w:pPr>
                      <w:r w:rsidRPr="004A7CD7">
                        <w:rPr>
                          <w:noProof/>
                          <w:lang w:eastAsia="en-US"/>
                        </w:rPr>
                        <w:drawing>
                          <wp:inline distT="0" distB="0" distL="0" distR="0" wp14:anchorId="5BF116C0" wp14:editId="4B02BD22">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14:paraId="08B2002A" w14:textId="77777777"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w:t>
                      </w:r>
                      <w:r w:rsidR="00E35EC7">
                        <w:rPr>
                          <w:b/>
                          <w:bCs/>
                          <w:i/>
                          <w:iCs/>
                          <w:sz w:val="18"/>
                          <w:szCs w:val="18"/>
                        </w:rPr>
                        <w:t>CLSCM2024</w:t>
                      </w:r>
                      <w:r w:rsidRPr="008759DD">
                        <w:rPr>
                          <w:b/>
                          <w:bCs/>
                          <w:i/>
                          <w:iCs/>
                          <w:sz w:val="18"/>
                          <w:szCs w:val="18"/>
                        </w:rPr>
                        <w:t>_Fig Title]</w:t>
                      </w:r>
                    </w:p>
                    <w:p w14:paraId="2FBD0A6C" w14:textId="77777777" w:rsidR="00A07330" w:rsidRDefault="00A07330"/>
                  </w:txbxContent>
                </v:textbox>
                <w10:wrap type="square"/>
              </v:shape>
            </w:pict>
          </mc:Fallback>
        </mc:AlternateContent>
      </w:r>
      <w:r w:rsidR="000D5256" w:rsidRPr="002B308B">
        <w:t xml:space="preserve">Nếu một </w:t>
      </w:r>
      <w:r w:rsidR="000D5256">
        <w:rPr>
          <w:lang w:val="en-GB"/>
        </w:rPr>
        <w:t>hình vẽ quá lớn</w:t>
      </w:r>
      <w:r w:rsidR="000D5256" w:rsidRPr="002B308B">
        <w:t xml:space="preserve"> </w:t>
      </w:r>
      <w:r w:rsidR="000D5256">
        <w:t>không vừa một cột</w:t>
      </w:r>
      <w:r w:rsidR="000D5256">
        <w:rPr>
          <w:lang w:val="en-GB"/>
        </w:rPr>
        <w:t xml:space="preserve"> thì </w:t>
      </w:r>
      <w:r w:rsidR="000D5256">
        <w:t>có thể sử dụng trong cả hai cột.</w:t>
      </w:r>
    </w:p>
    <w:p w14:paraId="1D642F53" w14:textId="77777777" w:rsidR="0008473C" w:rsidRPr="00132398" w:rsidRDefault="0008473C" w:rsidP="00FE635C">
      <w:pPr>
        <w:spacing w:before="40" w:after="40" w:line="270" w:lineRule="exact"/>
        <w:ind w:firstLine="284"/>
      </w:pPr>
      <w:r w:rsidRPr="00664436">
        <w:t>Số hình và tiêu đề (ví dụ</w:t>
      </w:r>
      <w:r w:rsidR="00FE635C">
        <w:t xml:space="preserve">: </w:t>
      </w:r>
      <w:r w:rsidRPr="00664436">
        <w:t xml:space="preserve">Hình 1. </w:t>
      </w:r>
      <w:r>
        <w:t>Tiêu đề hình</w:t>
      </w:r>
      <w:r w:rsidRPr="00664436">
        <w:t xml:space="preserve">) </w:t>
      </w:r>
      <w:r w:rsidRPr="00664436">
        <w:t xml:space="preserve">nên được </w:t>
      </w:r>
      <w:r>
        <w:t xml:space="preserve">để </w:t>
      </w:r>
      <w:r w:rsidRPr="00664436">
        <w:t xml:space="preserve">ở dưới của hình. Số hình và tiêu đề nên </w:t>
      </w:r>
      <w:r>
        <w:t>căn lề giữa</w:t>
      </w:r>
      <w:r w:rsidRPr="00664436">
        <w:t>.</w:t>
      </w:r>
    </w:p>
    <w:p w14:paraId="27784B16" w14:textId="77777777" w:rsidR="002E0445" w:rsidRPr="000D5256" w:rsidRDefault="002E0445" w:rsidP="000D5256">
      <w:pPr>
        <w:pStyle w:val="JMSTTitlelevel01"/>
      </w:pPr>
      <w:r w:rsidRPr="000D5256">
        <w:t>4</w:t>
      </w:r>
      <w:r w:rsidRPr="000D5256">
        <w:rPr>
          <w:rFonts w:hint="eastAsia"/>
        </w:rPr>
        <w:t xml:space="preserve">. </w:t>
      </w:r>
      <w:r w:rsidRPr="000D5256">
        <w:t>Công thức toán học</w:t>
      </w:r>
      <w:r w:rsidR="000D5256" w:rsidRPr="000D5256">
        <w:t xml:space="preserve"> [</w:t>
      </w:r>
      <w:r w:rsidR="00E35EC7">
        <w:t>CLSCM2024</w:t>
      </w:r>
      <w:r w:rsidR="000D5256" w:rsidRPr="000D5256">
        <w:t>_Title level 01]</w:t>
      </w:r>
    </w:p>
    <w:p w14:paraId="4CE54CDB" w14:textId="77777777"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14:paraId="13C23A70" w14:textId="77777777" w:rsidR="002E0445" w:rsidRPr="000439BD" w:rsidRDefault="005C4AB1" w:rsidP="00994A6A">
      <w:pPr>
        <w:jc w:val="right"/>
      </w:pPr>
      <w:r w:rsidRPr="00994A6A">
        <w:object w:dxaOrig="2520" w:dyaOrig="780" w14:anchorId="4FE69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38.4pt" o:ole="">
            <v:imagedata r:id="rId16" o:title=""/>
          </v:shape>
          <o:OLEObject Type="Embed" ProgID="Equation.DSMT4" ShapeID="_x0000_i1025" DrawAspect="Content" ObjectID="_1781413550" r:id="rId17"/>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0C358F">
        <w:rPr>
          <w:noProof/>
        </w:rPr>
        <w:instrText>1</w:instrText>
      </w:r>
      <w:r w:rsidR="00710FD5">
        <w:rPr>
          <w:noProof/>
        </w:rPr>
        <w:fldChar w:fldCharType="end"/>
      </w:r>
      <w:r w:rsidR="002E0445" w:rsidRPr="000439BD">
        <w:instrText>)</w:instrText>
      </w:r>
      <w:r w:rsidR="002E0445" w:rsidRPr="000439BD">
        <w:fldChar w:fldCharType="end"/>
      </w:r>
    </w:p>
    <w:p w14:paraId="1D489C1A" w14:textId="77777777"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14:paraId="05995AE1" w14:textId="77777777" w:rsidR="003C5DF2" w:rsidRPr="000D5256" w:rsidRDefault="002E0445" w:rsidP="000D5256">
      <w:pPr>
        <w:pStyle w:val="JMSTTitlelevel01"/>
      </w:pPr>
      <w:bookmarkStart w:id="1" w:name="_Toc5005574"/>
      <w:bookmarkStart w:id="2" w:name="_Toc5009958"/>
      <w:r w:rsidRPr="000D5256">
        <w:t>5</w:t>
      </w:r>
      <w:r w:rsidR="003C5DF2" w:rsidRPr="000D5256">
        <w:t xml:space="preserve">. Kết luận </w:t>
      </w:r>
      <w:r w:rsidR="000D5256" w:rsidRPr="000D5256">
        <w:t>[</w:t>
      </w:r>
      <w:r w:rsidR="00E35EC7">
        <w:t>CLSCM2024</w:t>
      </w:r>
      <w:r w:rsidR="000D5256" w:rsidRPr="000D5256">
        <w:t>_Title level 01]</w:t>
      </w:r>
    </w:p>
    <w:p w14:paraId="67401D83" w14:textId="77777777"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14:paraId="21B91823" w14:textId="77777777" w:rsidR="002126DF" w:rsidRDefault="00166008" w:rsidP="000D5256">
      <w:pPr>
        <w:pStyle w:val="JMSTContent"/>
      </w:pPr>
      <w:r>
        <w:t>Bản thảo bài đăng không quá 0</w:t>
      </w:r>
      <w:r w:rsidR="00061C37">
        <w:rPr>
          <w:lang w:val="en-US"/>
        </w:rPr>
        <w:t>6</w:t>
      </w:r>
      <w:r>
        <w:t xml:space="preserve"> trang.</w:t>
      </w:r>
    </w:p>
    <w:p w14:paraId="54DFBF9E" w14:textId="77777777" w:rsidR="002E0445" w:rsidRPr="004B66DC" w:rsidRDefault="002E0445" w:rsidP="008759DD">
      <w:pPr>
        <w:pStyle w:val="JMSTTitlelevel01"/>
      </w:pPr>
      <w:r w:rsidRPr="004B66DC">
        <w:t>Lời cảm ơn</w:t>
      </w:r>
      <w:r w:rsidR="00174099">
        <w:t xml:space="preserve"> (nếu có)</w:t>
      </w:r>
    </w:p>
    <w:p w14:paraId="26C7067D" w14:textId="77777777" w:rsidR="002E0445" w:rsidRDefault="002E0445" w:rsidP="004B66DC">
      <w:pPr>
        <w:spacing w:before="40" w:after="40" w:line="270" w:lineRule="exact"/>
        <w:ind w:firstLine="284"/>
      </w:pPr>
      <w:r>
        <w:t>Lời cảm ơn để sau kết luận</w:t>
      </w:r>
      <w:r w:rsidRPr="00132398">
        <w:t>.</w:t>
      </w:r>
      <w:r w:rsidRPr="002B308B">
        <w:t xml:space="preserve"> </w:t>
      </w:r>
    </w:p>
    <w:bookmarkEnd w:id="1"/>
    <w:bookmarkEnd w:id="2"/>
    <w:p w14:paraId="3C50A714" w14:textId="77777777" w:rsidR="00A64EAC" w:rsidRPr="000D5256" w:rsidRDefault="00BF5C5F" w:rsidP="000D5256">
      <w:pPr>
        <w:pStyle w:val="JMSTReferenceTilte"/>
      </w:pPr>
      <w:r w:rsidRPr="000D5256">
        <w:t>TÀI LIỆU THAM KHẢO</w:t>
      </w:r>
    </w:p>
    <w:p w14:paraId="7D26708C" w14:textId="77777777"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14:paraId="46B8933C" w14:textId="77777777"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14:paraId="31F53FB0" w14:textId="77777777" w:rsidR="00E12289" w:rsidRDefault="00E12289" w:rsidP="008759DD">
      <w:pPr>
        <w:pStyle w:val="JMSTContent"/>
      </w:pPr>
      <w:r>
        <w:lastRenderedPageBreak/>
        <w:t>Danh sách tài liệu tham khảo nên được sắp xếp theo thứ tự tăng dần số với tên của các tác giả, tên đầy đủ của bài viết được trích dẫn và tên của tạp chí trong đó nó được xuất bản.</w:t>
      </w:r>
    </w:p>
    <w:p w14:paraId="28990314" w14:textId="77777777" w:rsidR="00E12289" w:rsidRDefault="00E12289" w:rsidP="008759DD">
      <w:pPr>
        <w:pStyle w:val="JMSTContent"/>
      </w:pPr>
      <w:r>
        <w:t>Cách trích dẫn tài liệu tham khảo như [2,3].</w:t>
      </w:r>
    </w:p>
    <w:p w14:paraId="1117DC54" w14:textId="77777777" w:rsidR="00F167F6" w:rsidRDefault="00F167F6" w:rsidP="004B66DC">
      <w:pPr>
        <w:ind w:left="284"/>
        <w:rPr>
          <w:color w:val="4472C4"/>
        </w:rPr>
      </w:pPr>
      <w:r w:rsidRPr="004B66DC">
        <w:rPr>
          <w:b/>
          <w:bCs/>
        </w:rPr>
        <w:t>Ví dụ</w:t>
      </w:r>
      <w:r>
        <w:t>:</w:t>
      </w:r>
      <w:r w:rsidR="008759DD">
        <w:t xml:space="preserve"> </w:t>
      </w:r>
      <w:r w:rsidR="008759DD" w:rsidRPr="0070158F">
        <w:rPr>
          <w:color w:val="4472C4"/>
        </w:rPr>
        <w:t>[</w:t>
      </w:r>
      <w:r w:rsidR="00E35EC7">
        <w:rPr>
          <w:color w:val="4472C4"/>
        </w:rPr>
        <w:t>CLSCM2024</w:t>
      </w:r>
      <w:r w:rsidR="008759DD" w:rsidRPr="0070158F">
        <w:rPr>
          <w:color w:val="4472C4"/>
        </w:rPr>
        <w:t>_Reference Content]</w:t>
      </w:r>
    </w:p>
    <w:p w14:paraId="5B6C2F9F" w14:textId="77777777"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14:paraId="606BCDF0" w14:textId="77777777"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14:paraId="22C84E99" w14:textId="77777777"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14:paraId="797C1853" w14:textId="77777777"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14:paraId="28BE12B4" w14:textId="77777777" w:rsidR="00A07330" w:rsidRPr="0070158F" w:rsidRDefault="00A07330" w:rsidP="004B66DC">
      <w:pPr>
        <w:ind w:left="284"/>
        <w:rPr>
          <w:color w:val="4472C4"/>
        </w:rPr>
      </w:pPr>
    </w:p>
    <w:p w14:paraId="1EE04242" w14:textId="77777777" w:rsidR="003C5DF2" w:rsidRPr="00A07330" w:rsidRDefault="004E2128" w:rsidP="00A07330">
      <w:pPr>
        <w:pStyle w:val="JMSTRefrenceContent"/>
        <w:rPr>
          <w:rFonts w:cs="Arial"/>
          <w:szCs w:val="20"/>
          <w:lang w:val="vi-VN"/>
        </w:rPr>
      </w:pPr>
      <w:r w:rsidRPr="00713B29">
        <w:rPr>
          <w:rFonts w:ascii="Arial" w:eastAsia="Times New Roman" w:hAnsi="Arial"/>
          <w:noProof/>
          <w:kern w:val="0"/>
          <w:sz w:val="26"/>
          <w:szCs w:val="20"/>
          <w:lang w:val="en-GB" w:eastAsia="zh-CN"/>
        </w:rPr>
        <w:fldChar w:fldCharType="begin"/>
      </w:r>
      <w:r w:rsidRPr="00713B29">
        <w:rPr>
          <w:szCs w:val="20"/>
        </w:rPr>
        <w:instrText xml:space="preserve"> ADDIN EN.REFLIST </w:instrText>
      </w:r>
      <w:r w:rsidRPr="00713B29">
        <w:rPr>
          <w:rFonts w:ascii="Arial" w:eastAsia="Times New Roman" w:hAnsi="Arial"/>
          <w:noProof/>
          <w:kern w:val="0"/>
          <w:sz w:val="26"/>
          <w:szCs w:val="20"/>
          <w:lang w:val="en-GB" w:eastAsia="zh-CN"/>
        </w:rPr>
        <w:fldChar w:fldCharType="separate"/>
      </w:r>
    </w:p>
    <w:p w14:paraId="1C5AA0AA" w14:textId="77777777" w:rsidR="002126DF" w:rsidRDefault="002126DF" w:rsidP="004B66DC">
      <w:pPr>
        <w:tabs>
          <w:tab w:val="left" w:pos="7868"/>
          <w:tab w:val="center" w:leader="dot" w:pos="8175"/>
        </w:tabs>
        <w:spacing w:before="40" w:after="40"/>
        <w:ind w:left="284" w:hanging="284"/>
      </w:pPr>
    </w:p>
    <w:p w14:paraId="5BD2668F" w14:textId="77777777" w:rsidR="00E35EC7" w:rsidRDefault="00E35EC7" w:rsidP="004B66DC">
      <w:pPr>
        <w:tabs>
          <w:tab w:val="left" w:pos="7868"/>
          <w:tab w:val="center" w:leader="dot" w:pos="8175"/>
        </w:tabs>
        <w:spacing w:before="40" w:after="40"/>
        <w:ind w:left="284" w:hanging="284"/>
      </w:pPr>
    </w:p>
    <w:p w14:paraId="31B55CC2" w14:textId="77777777" w:rsidR="00E35EC7" w:rsidRDefault="00E35EC7" w:rsidP="004B66DC">
      <w:pPr>
        <w:tabs>
          <w:tab w:val="left" w:pos="7868"/>
          <w:tab w:val="center" w:leader="dot" w:pos="8175"/>
        </w:tabs>
        <w:spacing w:before="40" w:after="40"/>
        <w:ind w:left="284" w:hanging="284"/>
      </w:pPr>
    </w:p>
    <w:p w14:paraId="15B44C08" w14:textId="77777777" w:rsidR="00E35EC7" w:rsidRDefault="00E35EC7" w:rsidP="004B66DC">
      <w:pPr>
        <w:tabs>
          <w:tab w:val="left" w:pos="7868"/>
          <w:tab w:val="center" w:leader="dot" w:pos="8175"/>
        </w:tabs>
        <w:spacing w:before="40" w:after="40"/>
        <w:ind w:left="284" w:hanging="284"/>
      </w:pPr>
    </w:p>
    <w:p w14:paraId="40D5824F" w14:textId="77777777" w:rsidR="00E35EC7" w:rsidRDefault="00E35EC7" w:rsidP="004B66DC">
      <w:pPr>
        <w:tabs>
          <w:tab w:val="left" w:pos="7868"/>
          <w:tab w:val="center" w:leader="dot" w:pos="8175"/>
        </w:tabs>
        <w:spacing w:before="40" w:after="40"/>
        <w:ind w:left="284" w:hanging="284"/>
      </w:pPr>
    </w:p>
    <w:p w14:paraId="59F4DB67" w14:textId="77777777" w:rsidR="00E35EC7" w:rsidRDefault="00E35EC7" w:rsidP="004B66DC">
      <w:pPr>
        <w:tabs>
          <w:tab w:val="left" w:pos="7868"/>
          <w:tab w:val="center" w:leader="dot" w:pos="8175"/>
        </w:tabs>
        <w:spacing w:before="40" w:after="40"/>
        <w:ind w:left="284" w:hanging="284"/>
      </w:pPr>
    </w:p>
    <w:p w14:paraId="2191DBEE" w14:textId="77777777" w:rsidR="00E35EC7" w:rsidRDefault="00E35EC7" w:rsidP="004B66DC">
      <w:pPr>
        <w:tabs>
          <w:tab w:val="left" w:pos="7868"/>
          <w:tab w:val="center" w:leader="dot" w:pos="8175"/>
        </w:tabs>
        <w:spacing w:before="40" w:after="40"/>
        <w:ind w:left="284" w:hanging="284"/>
      </w:pPr>
    </w:p>
    <w:p w14:paraId="73AF074F" w14:textId="77777777" w:rsidR="00E35EC7" w:rsidRDefault="00E35EC7" w:rsidP="004B66DC">
      <w:pPr>
        <w:tabs>
          <w:tab w:val="left" w:pos="7868"/>
          <w:tab w:val="center" w:leader="dot" w:pos="8175"/>
        </w:tabs>
        <w:spacing w:before="40" w:after="40"/>
        <w:ind w:left="284" w:hanging="284"/>
      </w:pPr>
    </w:p>
    <w:p w14:paraId="1CB85757" w14:textId="77777777" w:rsidR="00E35EC7" w:rsidRDefault="00E35EC7" w:rsidP="004B66DC">
      <w:pPr>
        <w:tabs>
          <w:tab w:val="left" w:pos="7868"/>
          <w:tab w:val="center" w:leader="dot" w:pos="8175"/>
        </w:tabs>
        <w:spacing w:before="40" w:after="40"/>
        <w:ind w:left="284" w:hanging="284"/>
      </w:pPr>
    </w:p>
    <w:p w14:paraId="66FB5EF9" w14:textId="77777777" w:rsidR="00E35EC7" w:rsidRDefault="00E35EC7" w:rsidP="004B66DC">
      <w:pPr>
        <w:tabs>
          <w:tab w:val="left" w:pos="7868"/>
          <w:tab w:val="center" w:leader="dot" w:pos="8175"/>
        </w:tabs>
        <w:spacing w:before="40" w:after="40"/>
        <w:ind w:left="284" w:hanging="284"/>
      </w:pPr>
    </w:p>
    <w:p w14:paraId="54776367" w14:textId="77777777" w:rsidR="00E35EC7" w:rsidRDefault="00E35EC7" w:rsidP="004B66DC">
      <w:pPr>
        <w:tabs>
          <w:tab w:val="left" w:pos="7868"/>
          <w:tab w:val="center" w:leader="dot" w:pos="8175"/>
        </w:tabs>
        <w:spacing w:before="40" w:after="40"/>
        <w:ind w:left="284" w:hanging="284"/>
      </w:pPr>
    </w:p>
    <w:p w14:paraId="032D444F" w14:textId="77777777" w:rsidR="00E35EC7" w:rsidRDefault="00E35EC7" w:rsidP="004B66DC">
      <w:pPr>
        <w:tabs>
          <w:tab w:val="left" w:pos="7868"/>
          <w:tab w:val="center" w:leader="dot" w:pos="8175"/>
        </w:tabs>
        <w:spacing w:before="40" w:after="40"/>
        <w:ind w:left="284" w:hanging="284"/>
      </w:pPr>
    </w:p>
    <w:p w14:paraId="7AA22EA9" w14:textId="77777777" w:rsidR="00E35EC7" w:rsidRDefault="00E35EC7" w:rsidP="004B66DC">
      <w:pPr>
        <w:tabs>
          <w:tab w:val="left" w:pos="7868"/>
          <w:tab w:val="center" w:leader="dot" w:pos="8175"/>
        </w:tabs>
        <w:spacing w:before="40" w:after="40"/>
        <w:ind w:left="284" w:hanging="284"/>
      </w:pPr>
    </w:p>
    <w:p w14:paraId="3AE510CB" w14:textId="77777777" w:rsidR="00E35EC7" w:rsidRDefault="00E35EC7" w:rsidP="004B66DC">
      <w:pPr>
        <w:tabs>
          <w:tab w:val="left" w:pos="7868"/>
          <w:tab w:val="center" w:leader="dot" w:pos="8175"/>
        </w:tabs>
        <w:spacing w:before="40" w:after="40"/>
        <w:ind w:left="284" w:hanging="284"/>
      </w:pPr>
    </w:p>
    <w:p w14:paraId="00C20ED9" w14:textId="77777777" w:rsidR="00E35EC7" w:rsidRDefault="00E35EC7" w:rsidP="004B66DC">
      <w:pPr>
        <w:tabs>
          <w:tab w:val="left" w:pos="7868"/>
          <w:tab w:val="center" w:leader="dot" w:pos="8175"/>
        </w:tabs>
        <w:spacing w:before="40" w:after="40"/>
        <w:ind w:left="284" w:hanging="284"/>
      </w:pPr>
    </w:p>
    <w:p w14:paraId="2FC038CE" w14:textId="77777777" w:rsidR="00E35EC7" w:rsidRDefault="00E35EC7" w:rsidP="004B66DC">
      <w:pPr>
        <w:tabs>
          <w:tab w:val="left" w:pos="7868"/>
          <w:tab w:val="center" w:leader="dot" w:pos="8175"/>
        </w:tabs>
        <w:spacing w:before="40" w:after="40"/>
        <w:ind w:left="284" w:hanging="284"/>
      </w:pPr>
    </w:p>
    <w:p w14:paraId="7C50037C" w14:textId="77777777" w:rsidR="00E35EC7" w:rsidRDefault="00E35EC7" w:rsidP="004B66DC">
      <w:pPr>
        <w:tabs>
          <w:tab w:val="left" w:pos="7868"/>
          <w:tab w:val="center" w:leader="dot" w:pos="8175"/>
        </w:tabs>
        <w:spacing w:before="40" w:after="40"/>
        <w:ind w:left="284" w:hanging="284"/>
      </w:pPr>
    </w:p>
    <w:p w14:paraId="24A2B0C9" w14:textId="77777777" w:rsidR="00E35EC7" w:rsidRDefault="00E35EC7" w:rsidP="004B66DC">
      <w:pPr>
        <w:tabs>
          <w:tab w:val="left" w:pos="7868"/>
          <w:tab w:val="center" w:leader="dot" w:pos="8175"/>
        </w:tabs>
        <w:spacing w:before="40" w:after="40"/>
        <w:ind w:left="284" w:hanging="284"/>
      </w:pPr>
    </w:p>
    <w:p w14:paraId="1064CD23" w14:textId="77777777" w:rsidR="00E35EC7" w:rsidRDefault="00E35EC7" w:rsidP="004B66DC">
      <w:pPr>
        <w:tabs>
          <w:tab w:val="left" w:pos="7868"/>
          <w:tab w:val="center" w:leader="dot" w:pos="8175"/>
        </w:tabs>
        <w:spacing w:before="40" w:after="40"/>
        <w:ind w:left="284" w:hanging="284"/>
      </w:pPr>
    </w:p>
    <w:p w14:paraId="061E8173" w14:textId="77777777" w:rsidR="00E35EC7" w:rsidRDefault="00E35EC7" w:rsidP="004B66DC">
      <w:pPr>
        <w:tabs>
          <w:tab w:val="left" w:pos="7868"/>
          <w:tab w:val="center" w:leader="dot" w:pos="8175"/>
        </w:tabs>
        <w:spacing w:before="40" w:after="40"/>
        <w:ind w:left="284" w:hanging="284"/>
      </w:pPr>
    </w:p>
    <w:p w14:paraId="5B58C210" w14:textId="77777777" w:rsidR="00E35EC7" w:rsidRDefault="00E35EC7" w:rsidP="004B66DC">
      <w:pPr>
        <w:tabs>
          <w:tab w:val="left" w:pos="7868"/>
          <w:tab w:val="center" w:leader="dot" w:pos="8175"/>
        </w:tabs>
        <w:spacing w:before="40" w:after="40"/>
        <w:ind w:left="284" w:hanging="284"/>
      </w:pPr>
    </w:p>
    <w:p w14:paraId="7719BCDF" w14:textId="77777777" w:rsidR="00E35EC7" w:rsidRDefault="00E35EC7" w:rsidP="004B66DC">
      <w:pPr>
        <w:tabs>
          <w:tab w:val="left" w:pos="7868"/>
          <w:tab w:val="center" w:leader="dot" w:pos="8175"/>
        </w:tabs>
        <w:spacing w:before="40" w:after="40"/>
        <w:ind w:left="284" w:hanging="284"/>
      </w:pPr>
    </w:p>
    <w:p w14:paraId="316FA7C8" w14:textId="77777777" w:rsidR="00E35EC7" w:rsidRDefault="00E35EC7" w:rsidP="004B66DC">
      <w:pPr>
        <w:tabs>
          <w:tab w:val="left" w:pos="7868"/>
          <w:tab w:val="center" w:leader="dot" w:pos="8175"/>
        </w:tabs>
        <w:spacing w:before="40" w:after="40"/>
        <w:ind w:left="284" w:hanging="284"/>
      </w:pPr>
    </w:p>
    <w:p w14:paraId="2384655F" w14:textId="77777777" w:rsidR="00E35EC7" w:rsidRDefault="00E35EC7" w:rsidP="004B66DC">
      <w:pPr>
        <w:tabs>
          <w:tab w:val="left" w:pos="7868"/>
          <w:tab w:val="center" w:leader="dot" w:pos="8175"/>
        </w:tabs>
        <w:spacing w:before="40" w:after="40"/>
        <w:ind w:left="284" w:hanging="284"/>
      </w:pPr>
    </w:p>
    <w:p w14:paraId="2931AC74" w14:textId="77777777" w:rsidR="00E35EC7" w:rsidRDefault="00E35EC7" w:rsidP="004B66DC">
      <w:pPr>
        <w:tabs>
          <w:tab w:val="left" w:pos="7868"/>
          <w:tab w:val="center" w:leader="dot" w:pos="8175"/>
        </w:tabs>
        <w:spacing w:before="40" w:after="40"/>
        <w:ind w:left="284" w:hanging="284"/>
      </w:pPr>
    </w:p>
    <w:p w14:paraId="71B1A7CB" w14:textId="77777777" w:rsidR="00E35EC7" w:rsidRDefault="00E35EC7" w:rsidP="004B66DC">
      <w:pPr>
        <w:tabs>
          <w:tab w:val="left" w:pos="7868"/>
          <w:tab w:val="center" w:leader="dot" w:pos="8175"/>
        </w:tabs>
        <w:spacing w:before="40" w:after="40"/>
        <w:ind w:left="284" w:hanging="284"/>
      </w:pPr>
    </w:p>
    <w:p w14:paraId="477F05CA" w14:textId="77777777" w:rsidR="00E35EC7" w:rsidRDefault="00E35EC7" w:rsidP="004B66DC">
      <w:pPr>
        <w:tabs>
          <w:tab w:val="left" w:pos="7868"/>
          <w:tab w:val="center" w:leader="dot" w:pos="8175"/>
        </w:tabs>
        <w:spacing w:before="40" w:after="40"/>
        <w:ind w:left="284" w:hanging="284"/>
      </w:pPr>
    </w:p>
    <w:p w14:paraId="6F0DF7B6" w14:textId="77777777" w:rsidR="00E35EC7" w:rsidRDefault="00E35EC7" w:rsidP="004B66DC">
      <w:pPr>
        <w:tabs>
          <w:tab w:val="left" w:pos="7868"/>
          <w:tab w:val="center" w:leader="dot" w:pos="8175"/>
        </w:tabs>
        <w:spacing w:before="40" w:after="40"/>
        <w:ind w:left="284" w:hanging="284"/>
      </w:pPr>
    </w:p>
    <w:p w14:paraId="05E4FF73" w14:textId="77777777" w:rsidR="00E35EC7" w:rsidRDefault="00E35EC7" w:rsidP="004B66DC">
      <w:pPr>
        <w:tabs>
          <w:tab w:val="left" w:pos="7868"/>
          <w:tab w:val="center" w:leader="dot" w:pos="8175"/>
        </w:tabs>
        <w:spacing w:before="40" w:after="40"/>
        <w:ind w:left="284" w:hanging="284"/>
      </w:pPr>
    </w:p>
    <w:p w14:paraId="3D289BD8" w14:textId="77777777" w:rsidR="00E35EC7" w:rsidRDefault="00E35EC7" w:rsidP="004B66DC">
      <w:pPr>
        <w:tabs>
          <w:tab w:val="left" w:pos="7868"/>
          <w:tab w:val="center" w:leader="dot" w:pos="8175"/>
        </w:tabs>
        <w:spacing w:before="40" w:after="40"/>
        <w:ind w:left="284" w:hanging="284"/>
      </w:pPr>
    </w:p>
    <w:p w14:paraId="59EF88BB" w14:textId="77777777" w:rsidR="00E35EC7" w:rsidRDefault="00E35EC7" w:rsidP="004B66DC">
      <w:pPr>
        <w:tabs>
          <w:tab w:val="left" w:pos="7868"/>
          <w:tab w:val="center" w:leader="dot" w:pos="8175"/>
        </w:tabs>
        <w:spacing w:before="40" w:after="40"/>
        <w:ind w:left="284" w:hanging="284"/>
      </w:pPr>
    </w:p>
    <w:p w14:paraId="555D50EA" w14:textId="77777777" w:rsidR="00E35EC7" w:rsidRDefault="00E35EC7" w:rsidP="004B66DC">
      <w:pPr>
        <w:tabs>
          <w:tab w:val="left" w:pos="7868"/>
          <w:tab w:val="center" w:leader="dot" w:pos="8175"/>
        </w:tabs>
        <w:spacing w:before="40" w:after="40"/>
        <w:ind w:left="284" w:hanging="284"/>
      </w:pPr>
    </w:p>
    <w:p w14:paraId="77F5F8D2" w14:textId="77777777" w:rsidR="00E35EC7" w:rsidRDefault="00E35EC7" w:rsidP="004B66DC">
      <w:pPr>
        <w:tabs>
          <w:tab w:val="left" w:pos="7868"/>
          <w:tab w:val="center" w:leader="dot" w:pos="8175"/>
        </w:tabs>
        <w:spacing w:before="40" w:after="40"/>
        <w:ind w:left="284" w:hanging="284"/>
      </w:pPr>
    </w:p>
    <w:p w14:paraId="32578BFF" w14:textId="77777777" w:rsidR="00E35EC7" w:rsidRDefault="00E35EC7" w:rsidP="004B66DC">
      <w:pPr>
        <w:tabs>
          <w:tab w:val="left" w:pos="7868"/>
          <w:tab w:val="center" w:leader="dot" w:pos="8175"/>
        </w:tabs>
        <w:spacing w:before="40" w:after="40"/>
        <w:ind w:left="284" w:hanging="284"/>
      </w:pPr>
    </w:p>
    <w:p w14:paraId="63A28B47" w14:textId="77777777" w:rsidR="00E35EC7" w:rsidRDefault="00E35EC7" w:rsidP="004B66DC">
      <w:pPr>
        <w:tabs>
          <w:tab w:val="left" w:pos="7868"/>
          <w:tab w:val="center" w:leader="dot" w:pos="8175"/>
        </w:tabs>
        <w:spacing w:before="40" w:after="40"/>
        <w:ind w:left="284" w:hanging="284"/>
      </w:pPr>
    </w:p>
    <w:p w14:paraId="6DC6143B" w14:textId="77777777" w:rsidR="00E35EC7" w:rsidRDefault="00E35EC7" w:rsidP="004B66DC">
      <w:pPr>
        <w:tabs>
          <w:tab w:val="left" w:pos="7868"/>
          <w:tab w:val="center" w:leader="dot" w:pos="8175"/>
        </w:tabs>
        <w:spacing w:before="40" w:after="40"/>
        <w:ind w:left="284" w:hanging="284"/>
      </w:pPr>
    </w:p>
    <w:p w14:paraId="63031BC9" w14:textId="77777777" w:rsidR="00E35EC7" w:rsidRDefault="00E35EC7" w:rsidP="004B66DC">
      <w:pPr>
        <w:tabs>
          <w:tab w:val="left" w:pos="7868"/>
          <w:tab w:val="center" w:leader="dot" w:pos="8175"/>
        </w:tabs>
        <w:spacing w:before="40" w:after="40"/>
        <w:ind w:left="284" w:hanging="284"/>
      </w:pPr>
    </w:p>
    <w:p w14:paraId="094DCDB5" w14:textId="77777777" w:rsidR="00E35EC7" w:rsidRDefault="00E35EC7" w:rsidP="004B66DC">
      <w:pPr>
        <w:tabs>
          <w:tab w:val="left" w:pos="7868"/>
          <w:tab w:val="center" w:leader="dot" w:pos="8175"/>
        </w:tabs>
        <w:spacing w:before="40" w:after="40"/>
        <w:ind w:left="284" w:hanging="284"/>
      </w:pPr>
    </w:p>
    <w:p w14:paraId="08D94A83" w14:textId="77777777" w:rsidR="00E35EC7" w:rsidRDefault="00E35EC7" w:rsidP="004B66DC">
      <w:pPr>
        <w:tabs>
          <w:tab w:val="left" w:pos="7868"/>
          <w:tab w:val="center" w:leader="dot" w:pos="8175"/>
        </w:tabs>
        <w:spacing w:before="40" w:after="40"/>
        <w:ind w:left="284" w:hanging="284"/>
      </w:pPr>
    </w:p>
    <w:p w14:paraId="130C2815" w14:textId="77777777" w:rsidR="00E35EC7" w:rsidRDefault="00E35EC7" w:rsidP="004B66DC">
      <w:pPr>
        <w:tabs>
          <w:tab w:val="left" w:pos="7868"/>
          <w:tab w:val="center" w:leader="dot" w:pos="8175"/>
        </w:tabs>
        <w:spacing w:before="40" w:after="40"/>
        <w:ind w:left="284" w:hanging="284"/>
      </w:pPr>
    </w:p>
    <w:p w14:paraId="546A72B6" w14:textId="77777777" w:rsidR="00E35EC7" w:rsidRDefault="00E35EC7" w:rsidP="004B66DC">
      <w:pPr>
        <w:tabs>
          <w:tab w:val="left" w:pos="7868"/>
          <w:tab w:val="center" w:leader="dot" w:pos="8175"/>
        </w:tabs>
        <w:spacing w:before="40" w:after="40"/>
        <w:ind w:left="284" w:hanging="284"/>
      </w:pPr>
    </w:p>
    <w:p w14:paraId="12BF9C18" w14:textId="77777777" w:rsidR="00E35EC7" w:rsidRDefault="00E35EC7" w:rsidP="004B66DC">
      <w:pPr>
        <w:tabs>
          <w:tab w:val="left" w:pos="7868"/>
          <w:tab w:val="center" w:leader="dot" w:pos="8175"/>
        </w:tabs>
        <w:spacing w:before="40" w:after="40"/>
        <w:ind w:left="284" w:hanging="284"/>
      </w:pPr>
    </w:p>
    <w:p w14:paraId="5BD3EE61" w14:textId="77777777" w:rsidR="00E35EC7" w:rsidRDefault="00E35EC7" w:rsidP="004B66DC">
      <w:pPr>
        <w:tabs>
          <w:tab w:val="left" w:pos="7868"/>
          <w:tab w:val="center" w:leader="dot" w:pos="8175"/>
        </w:tabs>
        <w:spacing w:before="40" w:after="40"/>
        <w:ind w:left="284" w:hanging="284"/>
      </w:pPr>
    </w:p>
    <w:p w14:paraId="6C6CD8C6" w14:textId="77777777" w:rsidR="00E35EC7" w:rsidRDefault="00E35EC7" w:rsidP="004B66DC">
      <w:pPr>
        <w:tabs>
          <w:tab w:val="left" w:pos="7868"/>
          <w:tab w:val="center" w:leader="dot" w:pos="8175"/>
        </w:tabs>
        <w:spacing w:before="40" w:after="40"/>
        <w:ind w:left="284" w:hanging="284"/>
      </w:pPr>
    </w:p>
    <w:p w14:paraId="26C52675" w14:textId="77777777" w:rsidR="00E35EC7" w:rsidRDefault="00E35EC7" w:rsidP="004B66DC">
      <w:pPr>
        <w:tabs>
          <w:tab w:val="left" w:pos="7868"/>
          <w:tab w:val="center" w:leader="dot" w:pos="8175"/>
        </w:tabs>
        <w:spacing w:before="40" w:after="40"/>
        <w:ind w:left="284" w:hanging="284"/>
      </w:pPr>
    </w:p>
    <w:p w14:paraId="74611A29" w14:textId="77777777" w:rsidR="00E35EC7" w:rsidRDefault="00E35EC7" w:rsidP="004B66DC">
      <w:pPr>
        <w:tabs>
          <w:tab w:val="left" w:pos="7868"/>
          <w:tab w:val="center" w:leader="dot" w:pos="8175"/>
        </w:tabs>
        <w:spacing w:before="40" w:after="40"/>
        <w:ind w:left="284" w:hanging="284"/>
      </w:pPr>
    </w:p>
    <w:p w14:paraId="4C3597EC" w14:textId="77777777" w:rsidR="00E35EC7" w:rsidRDefault="00E35EC7" w:rsidP="004B66DC">
      <w:pPr>
        <w:tabs>
          <w:tab w:val="left" w:pos="7868"/>
          <w:tab w:val="center" w:leader="dot" w:pos="8175"/>
        </w:tabs>
        <w:spacing w:before="40" w:after="40"/>
        <w:ind w:left="284" w:hanging="284"/>
      </w:pPr>
    </w:p>
    <w:p w14:paraId="3F120A7B" w14:textId="77777777" w:rsidR="00E35EC7" w:rsidRDefault="00E35EC7" w:rsidP="004B66DC">
      <w:pPr>
        <w:tabs>
          <w:tab w:val="left" w:pos="7868"/>
          <w:tab w:val="center" w:leader="dot" w:pos="8175"/>
        </w:tabs>
        <w:spacing w:before="40" w:after="40"/>
        <w:ind w:left="284" w:hanging="284"/>
      </w:pPr>
    </w:p>
    <w:p w14:paraId="3228F10B" w14:textId="77777777" w:rsidR="00E35EC7" w:rsidRDefault="00E35EC7" w:rsidP="004B66DC">
      <w:pPr>
        <w:tabs>
          <w:tab w:val="left" w:pos="7868"/>
          <w:tab w:val="center" w:leader="dot" w:pos="8175"/>
        </w:tabs>
        <w:spacing w:before="40" w:after="40"/>
        <w:ind w:left="284" w:hanging="284"/>
      </w:pPr>
    </w:p>
    <w:p w14:paraId="67B3FD19" w14:textId="77777777" w:rsidR="00E35EC7" w:rsidRDefault="00E35EC7" w:rsidP="004B66DC">
      <w:pPr>
        <w:tabs>
          <w:tab w:val="left" w:pos="7868"/>
          <w:tab w:val="center" w:leader="dot" w:pos="8175"/>
        </w:tabs>
        <w:spacing w:before="40" w:after="40"/>
        <w:ind w:left="284" w:hanging="284"/>
      </w:pPr>
    </w:p>
    <w:p w14:paraId="7F019A92" w14:textId="77777777" w:rsidR="00E35EC7" w:rsidRDefault="00E35EC7" w:rsidP="004B66DC">
      <w:pPr>
        <w:tabs>
          <w:tab w:val="left" w:pos="7868"/>
          <w:tab w:val="center" w:leader="dot" w:pos="8175"/>
        </w:tabs>
        <w:spacing w:before="40" w:after="40"/>
        <w:ind w:left="284" w:hanging="284"/>
      </w:pPr>
    </w:p>
    <w:p w14:paraId="7B93C1DB" w14:textId="77777777" w:rsidR="00E35EC7" w:rsidRDefault="00E35EC7" w:rsidP="004B66DC">
      <w:pPr>
        <w:tabs>
          <w:tab w:val="left" w:pos="7868"/>
          <w:tab w:val="center" w:leader="dot" w:pos="8175"/>
        </w:tabs>
        <w:spacing w:before="40" w:after="40"/>
        <w:ind w:left="284" w:hanging="284"/>
      </w:pPr>
    </w:p>
    <w:p w14:paraId="6E80E145" w14:textId="77777777" w:rsidR="00E35EC7" w:rsidRDefault="00E35EC7" w:rsidP="004B66DC">
      <w:pPr>
        <w:tabs>
          <w:tab w:val="left" w:pos="7868"/>
          <w:tab w:val="center" w:leader="dot" w:pos="8175"/>
        </w:tabs>
        <w:spacing w:before="40" w:after="40"/>
        <w:ind w:left="284" w:hanging="284"/>
      </w:pPr>
    </w:p>
    <w:p w14:paraId="614F17DD" w14:textId="77777777" w:rsidR="00E35EC7" w:rsidRDefault="00E35EC7" w:rsidP="004B66DC">
      <w:pPr>
        <w:tabs>
          <w:tab w:val="left" w:pos="7868"/>
          <w:tab w:val="center" w:leader="dot" w:pos="8175"/>
        </w:tabs>
        <w:spacing w:before="40" w:after="40"/>
        <w:ind w:left="284" w:hanging="284"/>
      </w:pPr>
    </w:p>
    <w:p w14:paraId="3253669B" w14:textId="77777777" w:rsidR="00E35EC7" w:rsidRDefault="00E35EC7" w:rsidP="004B66DC">
      <w:pPr>
        <w:tabs>
          <w:tab w:val="left" w:pos="7868"/>
          <w:tab w:val="center" w:leader="dot" w:pos="8175"/>
        </w:tabs>
        <w:spacing w:before="40" w:after="40"/>
        <w:ind w:left="284" w:hanging="284"/>
      </w:pPr>
    </w:p>
    <w:p w14:paraId="449422AC" w14:textId="77777777" w:rsidR="00E35EC7" w:rsidRDefault="00E35EC7" w:rsidP="004B66DC">
      <w:pPr>
        <w:tabs>
          <w:tab w:val="left" w:pos="7868"/>
          <w:tab w:val="center" w:leader="dot" w:pos="8175"/>
        </w:tabs>
        <w:spacing w:before="40" w:after="40"/>
        <w:ind w:left="284" w:hanging="284"/>
      </w:pPr>
    </w:p>
    <w:p w14:paraId="0202FC93" w14:textId="77777777" w:rsidR="00E35EC7" w:rsidRDefault="00E35EC7" w:rsidP="004B66DC">
      <w:pPr>
        <w:tabs>
          <w:tab w:val="left" w:pos="7868"/>
          <w:tab w:val="center" w:leader="dot" w:pos="8175"/>
        </w:tabs>
        <w:spacing w:before="40" w:after="40"/>
        <w:ind w:left="284" w:hanging="284"/>
      </w:pPr>
    </w:p>
    <w:p w14:paraId="47A04FF2" w14:textId="77777777" w:rsidR="00E35EC7" w:rsidRDefault="00E35EC7" w:rsidP="004B66DC">
      <w:pPr>
        <w:tabs>
          <w:tab w:val="left" w:pos="7868"/>
          <w:tab w:val="center" w:leader="dot" w:pos="8175"/>
        </w:tabs>
        <w:spacing w:before="40" w:after="40"/>
        <w:ind w:left="284" w:hanging="284"/>
      </w:pPr>
    </w:p>
    <w:p w14:paraId="6C27C7C3" w14:textId="77777777" w:rsidR="00E35EC7" w:rsidRDefault="00E35EC7" w:rsidP="004B66DC">
      <w:pPr>
        <w:tabs>
          <w:tab w:val="left" w:pos="7868"/>
          <w:tab w:val="center" w:leader="dot" w:pos="8175"/>
        </w:tabs>
        <w:spacing w:before="40" w:after="40"/>
        <w:ind w:left="284" w:hanging="284"/>
      </w:pPr>
    </w:p>
    <w:p w14:paraId="4D27744F" w14:textId="77777777" w:rsidR="00E35EC7" w:rsidRDefault="00E35EC7" w:rsidP="004B66DC">
      <w:pPr>
        <w:tabs>
          <w:tab w:val="left" w:pos="7868"/>
          <w:tab w:val="center" w:leader="dot" w:pos="8175"/>
        </w:tabs>
        <w:spacing w:before="40" w:after="40"/>
        <w:ind w:left="284" w:hanging="284"/>
      </w:pPr>
    </w:p>
    <w:p w14:paraId="7DA5C6E6" w14:textId="77777777" w:rsidR="00E35EC7" w:rsidRDefault="00E35EC7" w:rsidP="004B66DC">
      <w:pPr>
        <w:tabs>
          <w:tab w:val="left" w:pos="7868"/>
          <w:tab w:val="center" w:leader="dot" w:pos="8175"/>
        </w:tabs>
        <w:spacing w:before="40" w:after="40"/>
        <w:ind w:left="284" w:hanging="284"/>
      </w:pPr>
    </w:p>
    <w:p w14:paraId="5BCC5B57" w14:textId="77777777" w:rsidR="00E35EC7" w:rsidRDefault="00E35EC7" w:rsidP="004B66DC">
      <w:pPr>
        <w:tabs>
          <w:tab w:val="left" w:pos="7868"/>
          <w:tab w:val="center" w:leader="dot" w:pos="8175"/>
        </w:tabs>
        <w:spacing w:before="40" w:after="40"/>
        <w:ind w:left="284" w:hanging="284"/>
      </w:pPr>
    </w:p>
    <w:p w14:paraId="49D90720" w14:textId="77777777" w:rsidR="00E35EC7" w:rsidRDefault="00E35EC7" w:rsidP="004B66DC">
      <w:pPr>
        <w:tabs>
          <w:tab w:val="left" w:pos="7868"/>
          <w:tab w:val="center" w:leader="dot" w:pos="8175"/>
        </w:tabs>
        <w:spacing w:before="40" w:after="40"/>
        <w:ind w:left="284" w:hanging="284"/>
      </w:pPr>
    </w:p>
    <w:p w14:paraId="25F32D65" w14:textId="77777777" w:rsidR="00E35EC7" w:rsidRDefault="00E35EC7" w:rsidP="004B66DC">
      <w:pPr>
        <w:tabs>
          <w:tab w:val="left" w:pos="7868"/>
          <w:tab w:val="center" w:leader="dot" w:pos="8175"/>
        </w:tabs>
        <w:spacing w:before="40" w:after="40"/>
        <w:ind w:left="284" w:hanging="284"/>
      </w:pPr>
    </w:p>
    <w:p w14:paraId="7D213C34" w14:textId="77777777" w:rsidR="00E35EC7" w:rsidRDefault="00E35EC7" w:rsidP="004B66DC">
      <w:pPr>
        <w:tabs>
          <w:tab w:val="left" w:pos="7868"/>
          <w:tab w:val="center" w:leader="dot" w:pos="8175"/>
        </w:tabs>
        <w:spacing w:before="40" w:after="40"/>
        <w:ind w:left="284" w:hanging="284"/>
      </w:pPr>
    </w:p>
    <w:p w14:paraId="7F0F7FC9" w14:textId="77777777" w:rsidR="00E35EC7" w:rsidRDefault="00E35EC7" w:rsidP="004B66DC">
      <w:pPr>
        <w:tabs>
          <w:tab w:val="left" w:pos="7868"/>
          <w:tab w:val="center" w:leader="dot" w:pos="8175"/>
        </w:tabs>
        <w:spacing w:before="40" w:after="40"/>
        <w:ind w:left="284" w:hanging="284"/>
      </w:pPr>
    </w:p>
    <w:p w14:paraId="10A64D9D" w14:textId="77777777" w:rsidR="00AA059D" w:rsidRPr="00713B29" w:rsidRDefault="004E2128" w:rsidP="004B66DC">
      <w:pPr>
        <w:spacing w:before="40" w:after="40"/>
        <w:ind w:left="284" w:hanging="284"/>
      </w:pPr>
      <w:r w:rsidRPr="00713B29">
        <w:rPr>
          <w:szCs w:val="20"/>
        </w:rPr>
        <w:fldChar w:fldCharType="end"/>
      </w:r>
    </w:p>
    <w:sectPr w:rsidR="00AA059D" w:rsidRPr="00713B29" w:rsidSect="00061C37">
      <w:headerReference w:type="default" r:id="rId18"/>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04DA5" w14:textId="77777777" w:rsidR="000C358F" w:rsidRDefault="000C358F">
      <w:r>
        <w:separator/>
      </w:r>
    </w:p>
  </w:endnote>
  <w:endnote w:type="continuationSeparator" w:id="0">
    <w:p w14:paraId="7782344B" w14:textId="77777777" w:rsidR="000C358F" w:rsidRDefault="000C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A3D456BB-08C5-45B7-87D0-893CD20A3DBE}"/>
  </w:font>
  <w:font w:name="Times">
    <w:panose1 w:val="02020603050405020304"/>
    <w:charset w:val="00"/>
    <w:family w:val="roman"/>
    <w:pitch w:val="variable"/>
    <w:sig w:usb0="E0002EFF" w:usb1="C000785B" w:usb2="00000009" w:usb3="00000000" w:csb0="000001FF" w:csb1="00000000"/>
    <w:embedRegular r:id="rId2" w:fontKey="{0594A4B8-DF34-477D-9249-76D54443CA3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FEAF5C9A-2843-4E8C-91D8-39897A05F17F}"/>
    <w:embedBold r:id="rId4" w:fontKey="{A0CB28B9-5950-400B-B181-8994CB2F0863}"/>
  </w:font>
  <w:font w:name="SimSun">
    <w:altName w:val="宋体"/>
    <w:panose1 w:val="02010600030101010101"/>
    <w:charset w:val="86"/>
    <w:family w:val="auto"/>
    <w:pitch w:val="variable"/>
    <w:sig w:usb0="000000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9B7B2441-5455-4F52-A728-329DDF143053}"/>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BC5AC933-1346-479A-A9E5-5B3316566ACF}"/>
  </w:font>
  <w:font w:name="Calibri Light">
    <w:panose1 w:val="020F0302020204030204"/>
    <w:charset w:val="00"/>
    <w:family w:val="swiss"/>
    <w:pitch w:val="variable"/>
    <w:sig w:usb0="E4002EFF" w:usb1="C000247B" w:usb2="00000009" w:usb3="00000000" w:csb0="000001FF" w:csb1="00000000"/>
    <w:embedRegular r:id="rId7" w:fontKey="{577BEE9D-41C4-466C-A856-915EF2F909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85EF2" w14:textId="77777777" w:rsidR="00B4470C" w:rsidRPr="00165902" w:rsidRDefault="00EE3F81" w:rsidP="00B4470C">
    <w:pPr>
      <w:pStyle w:val="Footer"/>
      <w:rPr>
        <w:rFonts w:ascii="Arial" w:hAnsi="Arial" w:cs="Arial"/>
        <w:b/>
        <w:bCs/>
        <w:sz w:val="18"/>
        <w:szCs w:val="18"/>
      </w:rPr>
    </w:pPr>
    <w:r>
      <w:rPr>
        <w:rFonts w:ascii="Arial" w:hAnsi="Arial" w:cs="Arial"/>
        <w:b/>
        <w:bCs/>
        <w:noProof/>
        <w:color w:val="4472C4"/>
        <w:sz w:val="18"/>
        <w:szCs w:val="18"/>
      </w:rPr>
      <mc:AlternateContent>
        <mc:Choice Requires="wps">
          <w:drawing>
            <wp:anchor distT="0" distB="0" distL="114300" distR="114300" simplePos="0" relativeHeight="251667968" behindDoc="0" locked="0" layoutInCell="1" allowOverlap="1" wp14:anchorId="30DD5052" wp14:editId="355F35CD">
              <wp:simplePos x="0" y="0"/>
              <wp:positionH relativeFrom="column">
                <wp:posOffset>0</wp:posOffset>
              </wp:positionH>
              <wp:positionV relativeFrom="paragraph">
                <wp:posOffset>-19050</wp:posOffset>
              </wp:positionV>
              <wp:extent cx="5671109" cy="204721"/>
              <wp:effectExtent l="0" t="0" r="6350" b="508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09" cy="20472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06657" w14:textId="77777777" w:rsidR="00EE3F81" w:rsidRPr="00EE3F81" w:rsidRDefault="00EE3F81" w:rsidP="00EE3F81">
                          <w:pPr>
                            <w:spacing w:before="100" w:after="40"/>
                            <w:ind w:right="34"/>
                            <w:jc w:val="center"/>
                            <w:rPr>
                              <w:rFonts w:ascii="Arial" w:eastAsia="Malgun Gothic" w:hAnsi="Arial" w:cs="Arial"/>
                              <w:b/>
                              <w:bCs/>
                              <w:color w:val="FFFFFF" w:themeColor="background1"/>
                              <w:sz w:val="14"/>
                              <w:szCs w:val="14"/>
                              <w:lang w:val="en-GB" w:eastAsia="ko-KR"/>
                            </w:rPr>
                          </w:pPr>
                          <w:r w:rsidRPr="00EE3F81">
                            <w:rPr>
                              <w:rFonts w:ascii="Arial" w:hAnsi="Arial" w:cs="Arial"/>
                              <w:b/>
                              <w:color w:val="FFFFFF" w:themeColor="background1"/>
                              <w:sz w:val="14"/>
                              <w:szCs w:val="14"/>
                              <w:lang w:val="en-GB"/>
                            </w:rPr>
                            <w:t>HỘI THẢO KHOA HỌC QUỐC GIA VỀ LOGISTICS &amp; QUẢN LÝ CHUỖI CUNG ỨNG VIỆT NAM LẦN THỨ 4 (CLSCM-2024)</w:t>
                          </w:r>
                        </w:p>
                        <w:p w14:paraId="4F42DA4B" w14:textId="77777777" w:rsidR="00EE3F81" w:rsidRPr="00EE3F81" w:rsidRDefault="00EE3F81" w:rsidP="00EE3F81">
                          <w:pPr>
                            <w:spacing w:before="100" w:after="40"/>
                            <w:jc w:val="right"/>
                            <w:rPr>
                              <w:b/>
                              <w:bCs/>
                              <w:color w:val="FFFFFF" w:themeColor="background1"/>
                              <w:sz w:val="14"/>
                              <w:szCs w:val="14"/>
                            </w:rPr>
                          </w:pPr>
                        </w:p>
                      </w:txbxContent>
                    </wps:txbx>
                    <wps:bodyPr rot="0" vert="horz" wrap="square" lIns="72000" tIns="0" rIns="72000" bIns="0" anchor="t" anchorCtr="0" upright="1">
                      <a:noAutofit/>
                    </wps:bodyPr>
                  </wps:wsp>
                </a:graphicData>
              </a:graphic>
              <wp14:sizeRelH relativeFrom="margin">
                <wp14:pctWidth>0</wp14:pctWidth>
              </wp14:sizeRelH>
            </wp:anchor>
          </w:drawing>
        </mc:Choice>
        <mc:Fallback>
          <w:pict>
            <v:shapetype w14:anchorId="30DD5052" id="_x0000_t202" coordsize="21600,21600" o:spt="202" path="m,l,21600r21600,l21600,xe">
              <v:stroke joinstyle="miter"/>
              <v:path gradientshapeok="t" o:connecttype="rect"/>
            </v:shapetype>
            <v:shape id="Text Box 8" o:spid="_x0000_s1036" type="#_x0000_t202" style="position:absolute;left:0;text-align:left;margin-left:0;margin-top:-1.5pt;width:446.55pt;height:16.1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" fillcolor="#5b9bd5" stroked="f">
              <v:textbox inset="2mm,0,2mm,0">
                <w:txbxContent>
                  <w:p w14:paraId="2A606657" w14:textId="77777777" w:rsidR="00EE3F81" w:rsidRPr="00EE3F81" w:rsidRDefault="00EE3F81" w:rsidP="00EE3F81">
                    <w:pPr>
                      <w:spacing w:before="100" w:after="40"/>
                      <w:ind w:right="34"/>
                      <w:jc w:val="center"/>
                      <w:rPr>
                        <w:rFonts w:ascii="Arial" w:eastAsia="Malgun Gothic" w:hAnsi="Arial" w:cs="Arial"/>
                        <w:b/>
                        <w:bCs/>
                        <w:color w:val="FFFFFF" w:themeColor="background1"/>
                        <w:sz w:val="14"/>
                        <w:szCs w:val="14"/>
                        <w:lang w:val="en-GB" w:eastAsia="ko-KR"/>
                      </w:rPr>
                    </w:pPr>
                    <w:r w:rsidRPr="00EE3F81">
                      <w:rPr>
                        <w:rFonts w:ascii="Arial" w:hAnsi="Arial" w:cs="Arial"/>
                        <w:b/>
                        <w:color w:val="FFFFFF" w:themeColor="background1"/>
                        <w:sz w:val="14"/>
                        <w:szCs w:val="14"/>
                        <w:lang w:val="en-GB"/>
                      </w:rPr>
                      <w:t>HỘI THẢO KHOA HỌC QUỐC GIA VỀ LOGISTICS &amp; QUẢN LÝ CHUỖI CUNG ỨNG VIỆT NAM LẦN THỨ 4 (CLSCM-2024)</w:t>
                    </w:r>
                  </w:p>
                  <w:p w14:paraId="4F42DA4B" w14:textId="77777777" w:rsidR="00EE3F81" w:rsidRPr="00EE3F81" w:rsidRDefault="00EE3F81" w:rsidP="00EE3F81">
                    <w:pPr>
                      <w:spacing w:before="100" w:after="40"/>
                      <w:jc w:val="right"/>
                      <w:rPr>
                        <w:b/>
                        <w:bCs/>
                        <w:color w:val="FFFFFF" w:themeColor="background1"/>
                        <w:sz w:val="14"/>
                        <w:szCs w:val="14"/>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C0120" w14:textId="77777777" w:rsidR="00616B93" w:rsidRDefault="00EE3F81">
    <w:pPr>
      <w:pStyle w:val="Footer"/>
    </w:pPr>
    <w:r>
      <w:rPr>
        <w:rFonts w:ascii="Arial" w:hAnsi="Arial" w:cs="Arial"/>
        <w:b/>
        <w:bCs/>
        <w:noProof/>
        <w:color w:val="4472C4"/>
        <w:sz w:val="18"/>
        <w:szCs w:val="18"/>
      </w:rPr>
      <mc:AlternateContent>
        <mc:Choice Requires="wps">
          <w:drawing>
            <wp:anchor distT="0" distB="0" distL="114300" distR="114300" simplePos="0" relativeHeight="251670016" behindDoc="0" locked="0" layoutInCell="1" allowOverlap="1" wp14:anchorId="209FD569" wp14:editId="2ECAF21D">
              <wp:simplePos x="0" y="0"/>
              <wp:positionH relativeFrom="column">
                <wp:posOffset>0</wp:posOffset>
              </wp:positionH>
              <wp:positionV relativeFrom="paragraph">
                <wp:posOffset>0</wp:posOffset>
              </wp:positionV>
              <wp:extent cx="5671109" cy="204721"/>
              <wp:effectExtent l="0" t="0" r="6350" b="508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09" cy="20472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5792B" w14:textId="77777777" w:rsidR="00EE3F81" w:rsidRPr="00EE3F81" w:rsidRDefault="00EE3F81" w:rsidP="00EE3F81">
                          <w:pPr>
                            <w:spacing w:before="100" w:after="40"/>
                            <w:ind w:right="34"/>
                            <w:jc w:val="center"/>
                            <w:rPr>
                              <w:rFonts w:ascii="Arial" w:eastAsia="Malgun Gothic" w:hAnsi="Arial" w:cs="Arial"/>
                              <w:b/>
                              <w:bCs/>
                              <w:color w:val="FFFFFF" w:themeColor="background1"/>
                              <w:sz w:val="14"/>
                              <w:szCs w:val="14"/>
                              <w:lang w:val="en-GB" w:eastAsia="ko-KR"/>
                            </w:rPr>
                          </w:pPr>
                          <w:r w:rsidRPr="00EE3F81">
                            <w:rPr>
                              <w:rFonts w:ascii="Arial" w:hAnsi="Arial" w:cs="Arial"/>
                              <w:b/>
                              <w:color w:val="FFFFFF" w:themeColor="background1"/>
                              <w:sz w:val="14"/>
                              <w:szCs w:val="14"/>
                              <w:lang w:val="en-GB"/>
                            </w:rPr>
                            <w:t>HỘI THẢO KHOA HỌC QUỐC GIA VỀ LOGISTICS &amp; QUẢN LÝ CHUỖI CUNG ỨNG VIỆT NAM LẦN THỨ 4 (CLSCM-2024)</w:t>
                          </w:r>
                        </w:p>
                        <w:p w14:paraId="0CF6342D" w14:textId="77777777" w:rsidR="00EE3F81" w:rsidRPr="00EE3F81" w:rsidRDefault="00EE3F81" w:rsidP="00EE3F81">
                          <w:pPr>
                            <w:spacing w:before="100" w:after="40"/>
                            <w:jc w:val="right"/>
                            <w:rPr>
                              <w:b/>
                              <w:bCs/>
                              <w:color w:val="FFFFFF" w:themeColor="background1"/>
                              <w:sz w:val="14"/>
                              <w:szCs w:val="14"/>
                            </w:rPr>
                          </w:pPr>
                        </w:p>
                      </w:txbxContent>
                    </wps:txbx>
                    <wps:bodyPr rot="0" vert="horz" wrap="square" lIns="72000" tIns="0" rIns="72000" bIns="0" anchor="t" anchorCtr="0" upright="1">
                      <a:noAutofit/>
                    </wps:bodyPr>
                  </wps:wsp>
                </a:graphicData>
              </a:graphic>
              <wp14:sizeRelH relativeFrom="margin">
                <wp14:pctWidth>0</wp14:pctWidth>
              </wp14:sizeRelH>
            </wp:anchor>
          </w:drawing>
        </mc:Choice>
        <mc:Fallback>
          <w:pict>
            <v:shapetype w14:anchorId="209FD569" id="_x0000_t202" coordsize="21600,21600" o:spt="202" path="m,l,21600r21600,l21600,xe">
              <v:stroke joinstyle="miter"/>
              <v:path gradientshapeok="t" o:connecttype="rect"/>
            </v:shapetype>
            <v:shape id="_x0000_s1037" type="#_x0000_t202" style="position:absolute;left:0;text-align:left;margin-left:0;margin-top:0;width:446.55pt;height:16.1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" fillcolor="#5b9bd5" stroked="f">
              <v:textbox inset="2mm,0,2mm,0">
                <w:txbxContent>
                  <w:p w14:paraId="40B5792B" w14:textId="77777777" w:rsidR="00EE3F81" w:rsidRPr="00EE3F81" w:rsidRDefault="00EE3F81" w:rsidP="00EE3F81">
                    <w:pPr>
                      <w:spacing w:before="100" w:after="40"/>
                      <w:ind w:right="34"/>
                      <w:jc w:val="center"/>
                      <w:rPr>
                        <w:rFonts w:ascii="Arial" w:eastAsia="Malgun Gothic" w:hAnsi="Arial" w:cs="Arial"/>
                        <w:b/>
                        <w:bCs/>
                        <w:color w:val="FFFFFF" w:themeColor="background1"/>
                        <w:sz w:val="14"/>
                        <w:szCs w:val="14"/>
                        <w:lang w:val="en-GB" w:eastAsia="ko-KR"/>
                      </w:rPr>
                    </w:pPr>
                    <w:r w:rsidRPr="00EE3F81">
                      <w:rPr>
                        <w:rFonts w:ascii="Arial" w:hAnsi="Arial" w:cs="Arial"/>
                        <w:b/>
                        <w:color w:val="FFFFFF" w:themeColor="background1"/>
                        <w:sz w:val="14"/>
                        <w:szCs w:val="14"/>
                        <w:lang w:val="en-GB"/>
                      </w:rPr>
                      <w:t>HỘI THẢO KHOA HỌC QUỐC GIA VỀ LOGISTICS &amp; QUẢN LÝ CHUỖI CUNG ỨNG VIỆT NAM LẦN THỨ 4 (CLSCM-2024)</w:t>
                    </w:r>
                  </w:p>
                  <w:p w14:paraId="0CF6342D" w14:textId="77777777" w:rsidR="00EE3F81" w:rsidRPr="00EE3F81" w:rsidRDefault="00EE3F81" w:rsidP="00EE3F81">
                    <w:pPr>
                      <w:spacing w:before="100" w:after="40"/>
                      <w:jc w:val="right"/>
                      <w:rPr>
                        <w:b/>
                        <w:bCs/>
                        <w:color w:val="FFFFFF" w:themeColor="background1"/>
                        <w:sz w:val="14"/>
                        <w:szCs w:val="1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2475" w14:textId="77777777" w:rsidR="00F64599" w:rsidRPr="0070158F" w:rsidRDefault="005F0C90"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rPr>
      <mc:AlternateContent>
        <mc:Choice Requires="wps">
          <w:drawing>
            <wp:anchor distT="0" distB="0" distL="114300" distR="114300" simplePos="0" relativeHeight="251665920" behindDoc="0" locked="0" layoutInCell="1" allowOverlap="1" wp14:anchorId="5C6C9157" wp14:editId="4C10A772">
              <wp:simplePos x="0" y="0"/>
              <wp:positionH relativeFrom="column">
                <wp:posOffset>117475</wp:posOffset>
              </wp:positionH>
              <wp:positionV relativeFrom="paragraph">
                <wp:posOffset>-20158</wp:posOffset>
              </wp:positionV>
              <wp:extent cx="5671109" cy="204721"/>
              <wp:effectExtent l="0" t="0" r="6350" b="508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09" cy="20472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FA7CA" w14:textId="77777777" w:rsidR="005F0C90" w:rsidRPr="00EE3F81" w:rsidRDefault="005F0C90" w:rsidP="005F0C90">
                          <w:pPr>
                            <w:spacing w:before="100" w:after="40"/>
                            <w:ind w:right="34"/>
                            <w:jc w:val="center"/>
                            <w:rPr>
                              <w:rFonts w:ascii="Arial" w:eastAsia="Malgun Gothic" w:hAnsi="Arial" w:cs="Arial"/>
                              <w:b/>
                              <w:bCs/>
                              <w:color w:val="FFFFFF" w:themeColor="background1"/>
                              <w:sz w:val="14"/>
                              <w:szCs w:val="14"/>
                              <w:lang w:val="en-GB" w:eastAsia="ko-KR"/>
                            </w:rPr>
                          </w:pPr>
                          <w:r w:rsidRPr="00EE3F81">
                            <w:rPr>
                              <w:rFonts w:ascii="Arial" w:hAnsi="Arial" w:cs="Arial"/>
                              <w:b/>
                              <w:color w:val="FFFFFF" w:themeColor="background1"/>
                              <w:sz w:val="14"/>
                              <w:szCs w:val="14"/>
                              <w:lang w:val="en-GB"/>
                            </w:rPr>
                            <w:t>HỘI THẢO KHOA HỌC QUỐC GIA VỀ LOGISTICS &amp; QUẢN LÝ CHUỖI CUNG ỨNG VIỆT NAM LẦN THỨ 4 (CLSCM-2024)</w:t>
                          </w:r>
                        </w:p>
                        <w:p w14:paraId="2364E067" w14:textId="77777777" w:rsidR="00A07330" w:rsidRPr="00EE3F81" w:rsidRDefault="00A07330" w:rsidP="005F0C90">
                          <w:pPr>
                            <w:spacing w:before="100" w:after="40"/>
                            <w:jc w:val="right"/>
                            <w:rPr>
                              <w:b/>
                              <w:bCs/>
                              <w:color w:val="FFFFFF" w:themeColor="background1"/>
                              <w:sz w:val="14"/>
                              <w:szCs w:val="14"/>
                            </w:rPr>
                          </w:pPr>
                        </w:p>
                      </w:txbxContent>
                    </wps:txbx>
                    <wps:bodyPr rot="0" vert="horz" wrap="square" lIns="72000" tIns="0" rIns="72000" bIns="0" anchor="t" anchorCtr="0" upright="1">
                      <a:noAutofit/>
                    </wps:bodyPr>
                  </wps:wsp>
                </a:graphicData>
              </a:graphic>
              <wp14:sizeRelH relativeFrom="margin">
                <wp14:pctWidth>0</wp14:pctWidth>
              </wp14:sizeRelH>
            </wp:anchor>
          </w:drawing>
        </mc:Choice>
        <mc:Fallback>
          <w:pict>
            <v:shapetype w14:anchorId="5C6C9157" id="_x0000_t202" coordsize="21600,21600" o:spt="202" path="m,l,21600r21600,l21600,xe">
              <v:stroke joinstyle="miter"/>
              <v:path gradientshapeok="t" o:connecttype="rect"/>
            </v:shapetype>
            <v:shape id="_x0000_s1042" type="#_x0000_t202" style="position:absolute;left:0;text-align:left;margin-left:9.25pt;margin-top:-1.6pt;width:446.55pt;height:16.1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" fillcolor="#5b9bd5" stroked="f">
              <v:textbox inset="2mm,0,2mm,0">
                <w:txbxContent>
                  <w:p w14:paraId="72CFA7CA" w14:textId="77777777" w:rsidR="005F0C90" w:rsidRPr="00EE3F81" w:rsidRDefault="005F0C90" w:rsidP="005F0C90">
                    <w:pPr>
                      <w:spacing w:before="100" w:after="40"/>
                      <w:ind w:right="34"/>
                      <w:jc w:val="center"/>
                      <w:rPr>
                        <w:rFonts w:ascii="Arial" w:eastAsia="Malgun Gothic" w:hAnsi="Arial" w:cs="Arial"/>
                        <w:b/>
                        <w:bCs/>
                        <w:color w:val="FFFFFF" w:themeColor="background1"/>
                        <w:sz w:val="14"/>
                        <w:szCs w:val="14"/>
                        <w:lang w:val="en-GB" w:eastAsia="ko-KR"/>
                      </w:rPr>
                    </w:pPr>
                    <w:r w:rsidRPr="00EE3F81">
                      <w:rPr>
                        <w:rFonts w:ascii="Arial" w:hAnsi="Arial" w:cs="Arial"/>
                        <w:b/>
                        <w:color w:val="FFFFFF" w:themeColor="background1"/>
                        <w:sz w:val="14"/>
                        <w:szCs w:val="14"/>
                        <w:lang w:val="en-GB"/>
                      </w:rPr>
                      <w:t>HỘI THẢO KHOA HỌC QUỐC GIA VỀ LOGISTICS &amp; QUẢN LÝ CHUỖI CUNG ỨNG VIỆT NAM LẦN THỨ 4 (CLSCM-2024)</w:t>
                    </w:r>
                  </w:p>
                  <w:p w14:paraId="2364E067" w14:textId="77777777" w:rsidR="00A07330" w:rsidRPr="00EE3F81" w:rsidRDefault="00A07330" w:rsidP="005F0C90">
                    <w:pPr>
                      <w:spacing w:before="100" w:after="40"/>
                      <w:jc w:val="right"/>
                      <w:rPr>
                        <w:b/>
                        <w:bCs/>
                        <w:color w:val="FFFFFF" w:themeColor="background1"/>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FD092" w14:textId="77777777" w:rsidR="000C358F" w:rsidRDefault="000C358F">
      <w:r>
        <w:separator/>
      </w:r>
    </w:p>
  </w:footnote>
  <w:footnote w:type="continuationSeparator" w:id="0">
    <w:p w14:paraId="66ACB1D1" w14:textId="77777777" w:rsidR="000C358F" w:rsidRDefault="000C3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D65AF" w14:textId="77777777" w:rsidR="00B4470C" w:rsidRDefault="00E35EC7">
    <w:pPr>
      <w:pStyle w:val="Header"/>
    </w:pPr>
    <w:r>
      <w:rPr>
        <w:noProof/>
        <w:lang w:eastAsia="en-US"/>
      </w:rPr>
      <mc:AlternateContent>
        <mc:Choice Requires="wpg">
          <w:drawing>
            <wp:anchor distT="0" distB="0" distL="114300" distR="114300" simplePos="0" relativeHeight="251673088" behindDoc="0" locked="0" layoutInCell="1" allowOverlap="1" wp14:anchorId="57677122" wp14:editId="366C17D8">
              <wp:simplePos x="0" y="0"/>
              <wp:positionH relativeFrom="column">
                <wp:posOffset>-1887</wp:posOffset>
              </wp:positionH>
              <wp:positionV relativeFrom="paragraph">
                <wp:posOffset>-624</wp:posOffset>
              </wp:positionV>
              <wp:extent cx="5766017" cy="401320"/>
              <wp:effectExtent l="0" t="0" r="0" b="0"/>
              <wp:wrapNone/>
              <wp:docPr id="35" name="Group 35"/>
              <wp:cNvGraphicFramePr/>
              <a:graphic xmlns:a="http://schemas.openxmlformats.org/drawingml/2006/main">
                <a:graphicData uri="http://schemas.microsoft.com/office/word/2010/wordprocessingGroup">
                  <wpg:wgp>
                    <wpg:cNvGrpSpPr/>
                    <wpg:grpSpPr>
                      <a:xfrm>
                        <a:off x="0" y="0"/>
                        <a:ext cx="5766017" cy="401320"/>
                        <a:chOff x="0" y="0"/>
                        <a:chExt cx="5766017" cy="401320"/>
                      </a:xfrm>
                    </wpg:grpSpPr>
                    <wps:wsp>
                      <wps:cNvPr id="43" name="AutoShape 25"/>
                      <wps:cNvCnPr>
                        <a:cxnSpLocks noChangeShapeType="1"/>
                      </wps:cNvCnPr>
                      <wps:spPr bwMode="auto">
                        <a:xfrm rot="10800000">
                          <a:off x="412273" y="258992"/>
                          <a:ext cx="5214303" cy="69533"/>
                        </a:xfrm>
                        <a:prstGeom prst="bentConnector3">
                          <a:avLst>
                            <a:gd name="adj1" fmla="val 2631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Text Box 32"/>
                      <wps:cNvSpPr txBox="1">
                        <a:spLocks/>
                      </wps:cNvSpPr>
                      <wps:spPr>
                        <a:xfrm>
                          <a:off x="4202012" y="0"/>
                          <a:ext cx="1564005" cy="401320"/>
                        </a:xfrm>
                        <a:prstGeom prst="rect">
                          <a:avLst/>
                        </a:prstGeom>
                        <a:noFill/>
                        <a:ln w="6350">
                          <a:noFill/>
                        </a:ln>
                      </wps:spPr>
                      <wps:txbx>
                        <w:txbxContent>
                          <w:p w14:paraId="431EA515" w14:textId="77777777"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09AFE768" w14:textId="77777777"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3C4D2CEA" w14:textId="77777777"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7"/>
                      <wps:cNvSpPr txBox="1">
                        <a:spLocks noChangeArrowheads="1"/>
                      </wps:cNvSpPr>
                      <wps:spPr bwMode="auto">
                        <a:xfrm>
                          <a:off x="0" y="158566"/>
                          <a:ext cx="465379"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0C569" w14:textId="77777777" w:rsidR="00EE3F81" w:rsidRPr="00EE3F81" w:rsidRDefault="00EE3F81" w:rsidP="00EE3F81">
                            <w:pPr>
                              <w:spacing w:before="40"/>
                              <w:jc w:val="left"/>
                              <w:rPr>
                                <w:b/>
                                <w:bCs/>
                              </w:rPr>
                            </w:pPr>
                            <w:r w:rsidRPr="00EE3F81">
                              <w:rPr>
                                <w:b/>
                                <w:bCs/>
                              </w:rPr>
                              <w:fldChar w:fldCharType="begin"/>
                            </w:r>
                            <w:r w:rsidRPr="00EE3F81">
                              <w:rPr>
                                <w:b/>
                                <w:bCs/>
                              </w:rPr>
                              <w:instrText xml:space="preserve"> PAGE   \* MERGEFORMAT </w:instrText>
                            </w:r>
                            <w:r w:rsidRPr="00EE3F81">
                              <w:rPr>
                                <w:b/>
                                <w:bCs/>
                              </w:rPr>
                              <w:fldChar w:fldCharType="separate"/>
                            </w:r>
                            <w:r w:rsidRPr="00EE3F81">
                              <w:rPr>
                                <w:b/>
                                <w:bCs/>
                              </w:rPr>
                              <w:t>1</w:t>
                            </w:r>
                            <w:r w:rsidRPr="00EE3F81">
                              <w:rPr>
                                <w:b/>
                                <w:bCs/>
                              </w:rPr>
                              <w:fldChar w:fldCharType="end"/>
                            </w:r>
                          </w:p>
                        </w:txbxContent>
                      </wps:txbx>
                      <wps:bodyPr rot="0" vert="horz" wrap="square" lIns="72000" tIns="0" rIns="72000" bIns="0" anchor="t" anchorCtr="0" upright="1">
                        <a:noAutofit/>
                      </wps:bodyPr>
                    </wps:wsp>
                  </wpg:wgp>
                </a:graphicData>
              </a:graphic>
            </wp:anchor>
          </w:drawing>
        </mc:Choice>
        <mc:Fallback>
          <w:pict>
            <v:group w14:anchorId="57677122" id="Group 35" o:spid="_x0000_s1029" style="position:absolute;left:0;text-align:left;margin-left:-.15pt;margin-top:-.05pt;width:454pt;height:31.6pt;z-index:251673088" coordsize="5766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30" type="#_x0000_t34" style="position:absolute;left:4122;top:2589;width:52143;height:69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" adj="5685"/>
              <v:shapetype id="_x0000_t202" coordsize="21600,21600" o:spt="202" path="m,l,21600r21600,l21600,xe">
                <v:stroke joinstyle="miter"/>
                <v:path gradientshapeok="t" o:connecttype="rect"/>
              </v:shapetype>
              <v:shape id="Text Box 32" o:spid="_x0000_s1031" type="#_x0000_t202" style="position:absolute;left:42020;width:1564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31EA515" w14:textId="77777777"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09AFE768" w14:textId="77777777"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3C4D2CEA" w14:textId="77777777"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v:shape id="_x0000_s1032" type="#_x0000_t202" style="position:absolute;top:1585;width:46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" fillcolor="#dae3f3" stroked="f">
                <v:textbox inset="2mm,0,2mm,0">
                  <w:txbxContent>
                    <w:p w14:paraId="3E50C569" w14:textId="77777777" w:rsidR="00EE3F81" w:rsidRPr="00EE3F81" w:rsidRDefault="00EE3F81" w:rsidP="00EE3F81">
                      <w:pPr>
                        <w:spacing w:before="40"/>
                        <w:jc w:val="left"/>
                        <w:rPr>
                          <w:b/>
                          <w:bCs/>
                        </w:rPr>
                      </w:pPr>
                      <w:r w:rsidRPr="00EE3F81">
                        <w:rPr>
                          <w:b/>
                          <w:bCs/>
                        </w:rPr>
                        <w:fldChar w:fldCharType="begin"/>
                      </w:r>
                      <w:r w:rsidRPr="00EE3F81">
                        <w:rPr>
                          <w:b/>
                          <w:bCs/>
                        </w:rPr>
                        <w:instrText xml:space="preserve"> PAGE   \* MERGEFORMAT </w:instrText>
                      </w:r>
                      <w:r w:rsidRPr="00EE3F81">
                        <w:rPr>
                          <w:b/>
                          <w:bCs/>
                        </w:rPr>
                        <w:fldChar w:fldCharType="separate"/>
                      </w:r>
                      <w:r w:rsidRPr="00EE3F81">
                        <w:rPr>
                          <w:b/>
                          <w:bCs/>
                        </w:rPr>
                        <w:t>1</w:t>
                      </w:r>
                      <w:r w:rsidRPr="00EE3F81">
                        <w:rPr>
                          <w:b/>
                          <w:bCs/>
                        </w:rPr>
                        <w:fldChar w:fldCharType="end"/>
                      </w:r>
                    </w:p>
                  </w:txbxContent>
                </v:textbox>
              </v:shape>
            </v:group>
          </w:pict>
        </mc:Fallback>
      </mc:AlternateContent>
    </w:r>
    <w:r w:rsidR="00367282">
      <w:rPr>
        <w:noProof/>
        <w:lang w:eastAsia="en-US"/>
      </w:rPr>
      <mc:AlternateContent>
        <mc:Choice Requires="wps">
          <w:drawing>
            <wp:anchor distT="0" distB="0" distL="114300" distR="114300" simplePos="0" relativeHeight="251653632" behindDoc="0" locked="0" layoutInCell="1" allowOverlap="1" wp14:anchorId="6BDB81EC" wp14:editId="5F142D60">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F44A" w14:textId="77777777"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81EC" id="Text Box 26" o:spid="_x0000_s1033" type="#_x0000_t202" style="position:absolute;left:0;text-align:left;margin-left:382.05pt;margin-top:8.4pt;width:71.65pt;height:18.5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" filled="f" fillcolor="#bdc3e2" stroked="f">
              <v:textbox inset="2mm,0,2mm,0">
                <w:txbxContent>
                  <w:p w14:paraId="3B12F44A" w14:textId="77777777"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65A29" w14:textId="77777777"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47488" behindDoc="0" locked="0" layoutInCell="1" allowOverlap="1" wp14:anchorId="241D926B" wp14:editId="1D86E4D8">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4DDA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" adj="3497"/>
          </w:pict>
        </mc:Fallback>
      </mc:AlternateContent>
    </w:r>
  </w:p>
  <w:p w14:paraId="5CCD874C" w14:textId="77777777" w:rsidR="00616B93" w:rsidRDefault="00367282">
    <w:pPr>
      <w:pStyle w:val="Header"/>
    </w:pPr>
    <w:r>
      <w:rPr>
        <w:noProof/>
        <w:lang w:eastAsia="en-US"/>
      </w:rPr>
      <mc:AlternateContent>
        <mc:Choice Requires="wps">
          <w:drawing>
            <wp:anchor distT="0" distB="0" distL="114300" distR="114300" simplePos="0" relativeHeight="251646464" behindDoc="0" locked="0" layoutInCell="1" allowOverlap="1" wp14:anchorId="5B06015E" wp14:editId="106F5742">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83C1" w14:textId="77777777"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14:paraId="1D0679BA"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14:paraId="1C789CBB"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6015E" id="_x0000_t202" coordsize="21600,21600" o:spt="202" path="m,l,21600r21600,l21600,xe">
              <v:stroke joinstyle="miter"/>
              <v:path gradientshapeok="t" o:connecttype="rect"/>
            </v:shapetype>
            <v:shape id="Text Box 27" o:spid="_x0000_s1034" type="#_x0000_t202" style="position:absolute;left:0;text-align:left;margin-left:383.05pt;margin-top:34.55pt;width:177pt;height:34.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" fillcolor="#bdc3e2" stroked="f">
              <v:textbox inset="2mm,0,2mm,0">
                <w:txbxContent>
                  <w:p w14:paraId="6D7783C1" w14:textId="77777777"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14:paraId="1D0679BA"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14:paraId="1C789CBB"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0560" behindDoc="0" locked="0" layoutInCell="1" allowOverlap="1" wp14:anchorId="1A7325DE" wp14:editId="4E80738A">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6641E" w14:textId="77777777" w:rsidR="00CD2738" w:rsidRPr="00CD2738" w:rsidRDefault="00E35EC7" w:rsidP="00CD2738">
                          <w:pPr>
                            <w:jc w:val="center"/>
                            <w:rPr>
                              <w:b/>
                              <w:color w:val="1F497D"/>
                              <w:sz w:val="40"/>
                              <w:szCs w:val="16"/>
                            </w:rPr>
                          </w:pPr>
                          <w:r>
                            <w:rPr>
                              <w:rFonts w:ascii="Arial" w:hAnsi="Arial" w:cs="Arial"/>
                              <w:b/>
                              <w:color w:val="1F497D"/>
                              <w:sz w:val="32"/>
                              <w:szCs w:val="16"/>
                            </w:rPr>
                            <w:t>CLSCM2024</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25DE" id="Text Box 29" o:spid="_x0000_s1035" type="#_x0000_t202" style="position:absolute;left:0;text-align:left;margin-left:50.9pt;margin-top:40.1pt;width:66.3pt;height:2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" filled="f" fillcolor="#bdc3e2" stroked="f">
              <v:textbox inset="2mm,0,2mm,0">
                <w:txbxContent>
                  <w:p w14:paraId="4DC6641E" w14:textId="77777777" w:rsidR="00CD2738" w:rsidRPr="00CD2738" w:rsidRDefault="00E35EC7" w:rsidP="00CD2738">
                    <w:pPr>
                      <w:jc w:val="center"/>
                      <w:rPr>
                        <w:b/>
                        <w:color w:val="1F497D"/>
                        <w:sz w:val="40"/>
                        <w:szCs w:val="16"/>
                      </w:rPr>
                    </w:pPr>
                    <w:r>
                      <w:rPr>
                        <w:rFonts w:ascii="Arial" w:hAnsi="Arial" w:cs="Arial"/>
                        <w:b/>
                        <w:color w:val="1F497D"/>
                        <w:sz w:val="32"/>
                        <w:szCs w:val="16"/>
                      </w:rPr>
                      <w:t>CLSCM2024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AF531" w14:textId="77777777" w:rsidR="00F64599" w:rsidRDefault="00EE3F81">
    <w:pPr>
      <w:pStyle w:val="Header"/>
    </w:pPr>
    <w:r>
      <w:rPr>
        <w:noProof/>
      </w:rPr>
      <mc:AlternateContent>
        <mc:Choice Requires="wpg">
          <w:drawing>
            <wp:anchor distT="0" distB="0" distL="114300" distR="114300" simplePos="0" relativeHeight="251661824" behindDoc="0" locked="0" layoutInCell="1" allowOverlap="1" wp14:anchorId="3AB71BA0" wp14:editId="1DABA1D8">
              <wp:simplePos x="0" y="0"/>
              <wp:positionH relativeFrom="column">
                <wp:posOffset>1360</wp:posOffset>
              </wp:positionH>
              <wp:positionV relativeFrom="paragraph">
                <wp:posOffset>14322</wp:posOffset>
              </wp:positionV>
              <wp:extent cx="5717203" cy="401320"/>
              <wp:effectExtent l="0" t="0" r="0" b="0"/>
              <wp:wrapNone/>
              <wp:docPr id="25" name="Group 25"/>
              <wp:cNvGraphicFramePr/>
              <a:graphic xmlns:a="http://schemas.openxmlformats.org/drawingml/2006/main">
                <a:graphicData uri="http://schemas.microsoft.com/office/word/2010/wordprocessingGroup">
                  <wpg:wgp>
                    <wpg:cNvGrpSpPr/>
                    <wpg:grpSpPr>
                      <a:xfrm>
                        <a:off x="0" y="0"/>
                        <a:ext cx="5717203" cy="401320"/>
                        <a:chOff x="0" y="0"/>
                        <a:chExt cx="5717203" cy="401320"/>
                      </a:xfrm>
                    </wpg:grpSpPr>
                    <wps:wsp>
                      <wps:cNvPr id="17" name="Text Box 27"/>
                      <wps:cNvSpPr txBox="1">
                        <a:spLocks noChangeArrowheads="1"/>
                      </wps:cNvSpPr>
                      <wps:spPr bwMode="auto">
                        <a:xfrm>
                          <a:off x="5252383" y="143011"/>
                          <a:ext cx="46482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27175" w14:textId="77777777" w:rsidR="00F64599" w:rsidRPr="00EE3F81" w:rsidRDefault="005F0C90" w:rsidP="00EE3F81">
                            <w:pPr>
                              <w:spacing w:before="40"/>
                              <w:jc w:val="right"/>
                              <w:rPr>
                                <w:b/>
                                <w:bCs/>
                              </w:rPr>
                            </w:pPr>
                            <w:r w:rsidRPr="00EE3F81">
                              <w:rPr>
                                <w:b/>
                                <w:bCs/>
                              </w:rPr>
                              <w:fldChar w:fldCharType="begin"/>
                            </w:r>
                            <w:r w:rsidRPr="00EE3F81">
                              <w:rPr>
                                <w:b/>
                                <w:bCs/>
                              </w:rPr>
                              <w:instrText xml:space="preserve"> PAGE   \* MERGEFORMAT </w:instrText>
                            </w:r>
                            <w:r w:rsidRPr="00EE3F81">
                              <w:rPr>
                                <w:b/>
                                <w:bCs/>
                              </w:rPr>
                              <w:fldChar w:fldCharType="separate"/>
                            </w:r>
                            <w:r w:rsidRPr="00EE3F81">
                              <w:rPr>
                                <w:b/>
                                <w:bCs/>
                              </w:rPr>
                              <w:t>1</w:t>
                            </w:r>
                            <w:r w:rsidRPr="00EE3F81">
                              <w:rPr>
                                <w:b/>
                                <w:bCs/>
                              </w:rPr>
                              <w:fldChar w:fldCharType="end"/>
                            </w:r>
                          </w:p>
                        </w:txbxContent>
                      </wps:txbx>
                      <wps:bodyPr rot="0" vert="horz" wrap="square" lIns="72000" tIns="0" rIns="72000" bIns="0" anchor="t" anchorCtr="0" upright="1">
                        <a:noAutofit/>
                      </wps:bodyPr>
                    </wps:wsp>
                    <wps:wsp>
                      <wps:cNvPr id="18" name="AutoShape 28"/>
                      <wps:cNvCnPr>
                        <a:cxnSpLocks noChangeShapeType="1"/>
                      </wps:cNvCnPr>
                      <wps:spPr bwMode="auto">
                        <a:xfrm flipV="1">
                          <a:off x="65005" y="251352"/>
                          <a:ext cx="5189517" cy="67054"/>
                        </a:xfrm>
                        <a:prstGeom prst="bentConnector3">
                          <a:avLst>
                            <a:gd name="adj1" fmla="val 272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Text Box 31"/>
                      <wps:cNvSpPr txBox="1">
                        <a:spLocks/>
                      </wps:cNvSpPr>
                      <wps:spPr>
                        <a:xfrm>
                          <a:off x="0" y="0"/>
                          <a:ext cx="1564005" cy="401320"/>
                        </a:xfrm>
                        <a:prstGeom prst="rect">
                          <a:avLst/>
                        </a:prstGeom>
                        <a:noFill/>
                        <a:ln w="6350">
                          <a:noFill/>
                        </a:ln>
                      </wps:spPr>
                      <wps:txbx>
                        <w:txbxContent>
                          <w:p w14:paraId="64047084" w14:textId="77777777"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D62C5F" w:rsidRPr="00D62C5F">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 xml:space="preserve"> I</w:t>
                            </w:r>
                            <w:r w:rsidR="00D62C5F" w:rsidRPr="00D62C5F">
                              <w:rPr>
                                <w:rStyle w:val="Strong"/>
                                <w:rFonts w:ascii="UTM Alexander" w:hAnsi="UTM Alexander" w:cs="Helvetica"/>
                                <w:sz w:val="10"/>
                                <w:szCs w:val="10"/>
                                <w:shd w:val="clear" w:color="auto" w:fill="FFFFFF"/>
                              </w:rPr>
                              <w:t>SSN: 1859-316X</w:t>
                            </w:r>
                          </w:p>
                          <w:p w14:paraId="195D6D98" w14:textId="77777777"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30421A70" w14:textId="77777777"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B71BA0" id="Group 25" o:spid="_x0000_s1038" style="position:absolute;left:0;text-align:left;margin-left:.1pt;margin-top:1.15pt;width:450.15pt;height:31.6pt;z-index:251661824" coordsize="57172,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">
              <v:shapetype id="_x0000_t202" coordsize="21600,21600" o:spt="202" path="m,l,21600r21600,l21600,xe">
                <v:stroke joinstyle="miter"/>
                <v:path gradientshapeok="t" o:connecttype="rect"/>
              </v:shapetype>
              <v:shape id="_x0000_s1039" type="#_x0000_t202" style="position:absolute;left:52523;top:1430;width:464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" fillcolor="#dae3f3" stroked="f">
                <v:textbox inset="2mm,0,2mm,0">
                  <w:txbxContent>
                    <w:p w14:paraId="11B27175" w14:textId="77777777" w:rsidR="00F64599" w:rsidRPr="00EE3F81" w:rsidRDefault="005F0C90" w:rsidP="00EE3F81">
                      <w:pPr>
                        <w:spacing w:before="40"/>
                        <w:jc w:val="right"/>
                        <w:rPr>
                          <w:b/>
                          <w:bCs/>
                        </w:rPr>
                      </w:pPr>
                      <w:r w:rsidRPr="00EE3F81">
                        <w:rPr>
                          <w:b/>
                          <w:bCs/>
                        </w:rPr>
                        <w:fldChar w:fldCharType="begin"/>
                      </w:r>
                      <w:r w:rsidRPr="00EE3F81">
                        <w:rPr>
                          <w:b/>
                          <w:bCs/>
                        </w:rPr>
                        <w:instrText xml:space="preserve"> PAGE   \* MERGEFORMAT </w:instrText>
                      </w:r>
                      <w:r w:rsidRPr="00EE3F81">
                        <w:rPr>
                          <w:b/>
                          <w:bCs/>
                        </w:rPr>
                        <w:fldChar w:fldCharType="separate"/>
                      </w:r>
                      <w:r w:rsidRPr="00EE3F81">
                        <w:rPr>
                          <w:b/>
                          <w:bCs/>
                        </w:rPr>
                        <w:t>1</w:t>
                      </w:r>
                      <w:r w:rsidRPr="00EE3F81">
                        <w:rPr>
                          <w:b/>
                          <w:bCs/>
                        </w:rPr>
                        <w:fldChar w:fldCharType="end"/>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40" type="#_x0000_t34" style="position:absolute;left:650;top:2513;width:51895;height:6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" adj="5876"/>
              <v:shape id="Text Box 31" o:spid="_x0000_s1041" type="#_x0000_t202" style="position:absolute;width:1564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4047084" w14:textId="77777777"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D62C5F" w:rsidRPr="00D62C5F">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 xml:space="preserve"> I</w:t>
                      </w:r>
                      <w:r w:rsidR="00D62C5F" w:rsidRPr="00D62C5F">
                        <w:rPr>
                          <w:rStyle w:val="Strong"/>
                          <w:rFonts w:ascii="UTM Alexander" w:hAnsi="UTM Alexander" w:cs="Helvetica"/>
                          <w:sz w:val="10"/>
                          <w:szCs w:val="10"/>
                          <w:shd w:val="clear" w:color="auto" w:fill="FFFFFF"/>
                        </w:rPr>
                        <w:t>SSN: 1859-316X</w:t>
                      </w:r>
                    </w:p>
                    <w:p w14:paraId="195D6D98" w14:textId="77777777"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30421A70" w14:textId="77777777"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7F7A0" w14:textId="77777777" w:rsidR="00632814" w:rsidRDefault="00EE3F81">
    <w:pPr>
      <w:pStyle w:val="Header"/>
    </w:pPr>
    <w:r>
      <w:rPr>
        <w:noProof/>
      </w:rPr>
      <mc:AlternateContent>
        <mc:Choice Requires="wpg">
          <w:drawing>
            <wp:anchor distT="0" distB="0" distL="114300" distR="114300" simplePos="0" relativeHeight="251675136" behindDoc="0" locked="0" layoutInCell="1" allowOverlap="1" wp14:anchorId="35F4AF62" wp14:editId="06F91CD2">
              <wp:simplePos x="0" y="0"/>
              <wp:positionH relativeFrom="column">
                <wp:posOffset>0</wp:posOffset>
              </wp:positionH>
              <wp:positionV relativeFrom="paragraph">
                <wp:posOffset>-635</wp:posOffset>
              </wp:positionV>
              <wp:extent cx="5717203" cy="401320"/>
              <wp:effectExtent l="0" t="0" r="0" b="0"/>
              <wp:wrapNone/>
              <wp:docPr id="28" name="Group 28"/>
              <wp:cNvGraphicFramePr/>
              <a:graphic xmlns:a="http://schemas.openxmlformats.org/drawingml/2006/main">
                <a:graphicData uri="http://schemas.microsoft.com/office/word/2010/wordprocessingGroup">
                  <wpg:wgp>
                    <wpg:cNvGrpSpPr/>
                    <wpg:grpSpPr>
                      <a:xfrm>
                        <a:off x="0" y="0"/>
                        <a:ext cx="5717203" cy="401320"/>
                        <a:chOff x="0" y="0"/>
                        <a:chExt cx="5717203" cy="401320"/>
                      </a:xfrm>
                    </wpg:grpSpPr>
                    <wps:wsp>
                      <wps:cNvPr id="29" name="Text Box 27"/>
                      <wps:cNvSpPr txBox="1">
                        <a:spLocks noChangeArrowheads="1"/>
                      </wps:cNvSpPr>
                      <wps:spPr bwMode="auto">
                        <a:xfrm>
                          <a:off x="5252383" y="143011"/>
                          <a:ext cx="46482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7B823" w14:textId="77777777" w:rsidR="00EE3F81" w:rsidRPr="00EE3F81" w:rsidRDefault="00EE3F81" w:rsidP="00EE3F81">
                            <w:pPr>
                              <w:spacing w:before="40"/>
                              <w:jc w:val="right"/>
                              <w:rPr>
                                <w:b/>
                                <w:bCs/>
                              </w:rPr>
                            </w:pPr>
                            <w:r w:rsidRPr="00EE3F81">
                              <w:rPr>
                                <w:b/>
                                <w:bCs/>
                              </w:rPr>
                              <w:fldChar w:fldCharType="begin"/>
                            </w:r>
                            <w:r w:rsidRPr="00EE3F81">
                              <w:rPr>
                                <w:b/>
                                <w:bCs/>
                              </w:rPr>
                              <w:instrText xml:space="preserve"> PAGE   \* MERGEFORMAT </w:instrText>
                            </w:r>
                            <w:r w:rsidRPr="00EE3F81">
                              <w:rPr>
                                <w:b/>
                                <w:bCs/>
                              </w:rPr>
                              <w:fldChar w:fldCharType="separate"/>
                            </w:r>
                            <w:r w:rsidRPr="00EE3F81">
                              <w:rPr>
                                <w:b/>
                                <w:bCs/>
                              </w:rPr>
                              <w:t>1</w:t>
                            </w:r>
                            <w:r w:rsidRPr="00EE3F81">
                              <w:rPr>
                                <w:b/>
                                <w:bCs/>
                              </w:rPr>
                              <w:fldChar w:fldCharType="end"/>
                            </w:r>
                          </w:p>
                        </w:txbxContent>
                      </wps:txbx>
                      <wps:bodyPr rot="0" vert="horz" wrap="square" lIns="72000" tIns="0" rIns="72000" bIns="0" anchor="t" anchorCtr="0" upright="1">
                        <a:noAutofit/>
                      </wps:bodyPr>
                    </wps:wsp>
                    <wps:wsp>
                      <wps:cNvPr id="30" name="AutoShape 28"/>
                      <wps:cNvCnPr>
                        <a:cxnSpLocks noChangeShapeType="1"/>
                      </wps:cNvCnPr>
                      <wps:spPr bwMode="auto">
                        <a:xfrm flipV="1">
                          <a:off x="65005" y="251352"/>
                          <a:ext cx="5189517" cy="67054"/>
                        </a:xfrm>
                        <a:prstGeom prst="bentConnector3">
                          <a:avLst>
                            <a:gd name="adj1" fmla="val 272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Text Box 34"/>
                      <wps:cNvSpPr txBox="1">
                        <a:spLocks/>
                      </wps:cNvSpPr>
                      <wps:spPr>
                        <a:xfrm>
                          <a:off x="0" y="0"/>
                          <a:ext cx="1564005" cy="401320"/>
                        </a:xfrm>
                        <a:prstGeom prst="rect">
                          <a:avLst/>
                        </a:prstGeom>
                        <a:noFill/>
                        <a:ln w="6350">
                          <a:noFill/>
                        </a:ln>
                      </wps:spPr>
                      <wps:txbx>
                        <w:txbxContent>
                          <w:p w14:paraId="7BE56B65" w14:textId="77777777" w:rsidR="00EE3F81" w:rsidRPr="00D62C5F" w:rsidRDefault="00EE3F81" w:rsidP="00EE3F81">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2B560F3C" w14:textId="77777777" w:rsidR="00EE3F81" w:rsidRPr="00D62C5F" w:rsidRDefault="00EE3F81" w:rsidP="00EE3F81">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1F9328EC" w14:textId="77777777" w:rsidR="00EE3F81" w:rsidRPr="0070158F" w:rsidRDefault="00EE3F81" w:rsidP="00EE3F81">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F4AF62" id="Group 28" o:spid="_x0000_s1043" style="position:absolute;left:0;text-align:left;margin-left:0;margin-top:-.05pt;width:450.15pt;height:31.6pt;z-index:251675136" coordsize="57172,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">
              <v:shapetype id="_x0000_t202" coordsize="21600,21600" o:spt="202" path="m,l,21600r21600,l21600,xe">
                <v:stroke joinstyle="miter"/>
                <v:path gradientshapeok="t" o:connecttype="rect"/>
              </v:shapetype>
              <v:shape id="_x0000_s1044" type="#_x0000_t202" style="position:absolute;left:52523;top:1430;width:464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" fillcolor="#dae3f3" stroked="f">
                <v:textbox inset="2mm,0,2mm,0">
                  <w:txbxContent>
                    <w:p w14:paraId="0837B823" w14:textId="77777777" w:rsidR="00EE3F81" w:rsidRPr="00EE3F81" w:rsidRDefault="00EE3F81" w:rsidP="00EE3F81">
                      <w:pPr>
                        <w:spacing w:before="40"/>
                        <w:jc w:val="right"/>
                        <w:rPr>
                          <w:b/>
                          <w:bCs/>
                        </w:rPr>
                      </w:pPr>
                      <w:r w:rsidRPr="00EE3F81">
                        <w:rPr>
                          <w:b/>
                          <w:bCs/>
                        </w:rPr>
                        <w:fldChar w:fldCharType="begin"/>
                      </w:r>
                      <w:r w:rsidRPr="00EE3F81">
                        <w:rPr>
                          <w:b/>
                          <w:bCs/>
                        </w:rPr>
                        <w:instrText xml:space="preserve"> PAGE   \* MERGEFORMAT </w:instrText>
                      </w:r>
                      <w:r w:rsidRPr="00EE3F81">
                        <w:rPr>
                          <w:b/>
                          <w:bCs/>
                        </w:rPr>
                        <w:fldChar w:fldCharType="separate"/>
                      </w:r>
                      <w:r w:rsidRPr="00EE3F81">
                        <w:rPr>
                          <w:b/>
                          <w:bCs/>
                        </w:rPr>
                        <w:t>1</w:t>
                      </w:r>
                      <w:r w:rsidRPr="00EE3F81">
                        <w:rPr>
                          <w:b/>
                          <w:bCs/>
                        </w:rPr>
                        <w:fldChar w:fldCharType="end"/>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45" type="#_x0000_t34" style="position:absolute;left:650;top:2513;width:51895;height:6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" adj="5876"/>
              <v:shape id="Text Box 34" o:spid="_x0000_s1046" type="#_x0000_t202" style="position:absolute;width:1564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BE56B65" w14:textId="77777777" w:rsidR="00EE3F81" w:rsidRPr="00D62C5F" w:rsidRDefault="00EE3F81" w:rsidP="00EE3F81">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2B560F3C" w14:textId="77777777" w:rsidR="00EE3F81" w:rsidRPr="00D62C5F" w:rsidRDefault="00EE3F81" w:rsidP="00EE3F81">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1F9328EC" w14:textId="77777777" w:rsidR="00EE3F81" w:rsidRPr="0070158F" w:rsidRDefault="00EE3F81" w:rsidP="00EE3F81">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15:restartNumberingAfterBreak="0">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15:restartNumberingAfterBreak="0">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15:restartNumberingAfterBreak="0">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314067">
    <w:abstractNumId w:val="3"/>
  </w:num>
  <w:num w:numId="2" w16cid:durableId="692657867">
    <w:abstractNumId w:val="2"/>
  </w:num>
  <w:num w:numId="3" w16cid:durableId="1577590369">
    <w:abstractNumId w:val="4"/>
  </w:num>
  <w:num w:numId="4" w16cid:durableId="1843273661">
    <w:abstractNumId w:val="0"/>
  </w:num>
  <w:num w:numId="5" w16cid:durableId="617877691">
    <w:abstractNumId w:val="5"/>
  </w:num>
  <w:num w:numId="6" w16cid:durableId="187762088">
    <w:abstractNumId w:val="1"/>
  </w:num>
  <w:num w:numId="7" w16cid:durableId="5007074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50">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58F"/>
    <w:rsid w:val="00000494"/>
    <w:rsid w:val="00003DD8"/>
    <w:rsid w:val="0001090C"/>
    <w:rsid w:val="00014589"/>
    <w:rsid w:val="00014EB9"/>
    <w:rsid w:val="0002063D"/>
    <w:rsid w:val="00023FFF"/>
    <w:rsid w:val="0003269A"/>
    <w:rsid w:val="00032AAD"/>
    <w:rsid w:val="00035B03"/>
    <w:rsid w:val="00043E76"/>
    <w:rsid w:val="00044A18"/>
    <w:rsid w:val="00050456"/>
    <w:rsid w:val="000540CF"/>
    <w:rsid w:val="00060BDC"/>
    <w:rsid w:val="00061C37"/>
    <w:rsid w:val="0007537F"/>
    <w:rsid w:val="00080033"/>
    <w:rsid w:val="0008473C"/>
    <w:rsid w:val="00086C3F"/>
    <w:rsid w:val="0009709E"/>
    <w:rsid w:val="000A42F5"/>
    <w:rsid w:val="000A4E63"/>
    <w:rsid w:val="000A5D1A"/>
    <w:rsid w:val="000A6F58"/>
    <w:rsid w:val="000B5C90"/>
    <w:rsid w:val="000B73D3"/>
    <w:rsid w:val="000C358F"/>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6EE2"/>
    <w:rsid w:val="002E0445"/>
    <w:rsid w:val="002E06FE"/>
    <w:rsid w:val="002E3B4B"/>
    <w:rsid w:val="002E6A6A"/>
    <w:rsid w:val="00301E85"/>
    <w:rsid w:val="0030312B"/>
    <w:rsid w:val="003067AE"/>
    <w:rsid w:val="003106AF"/>
    <w:rsid w:val="00314004"/>
    <w:rsid w:val="00315CDA"/>
    <w:rsid w:val="003220A5"/>
    <w:rsid w:val="00323D81"/>
    <w:rsid w:val="00325986"/>
    <w:rsid w:val="00325BD9"/>
    <w:rsid w:val="003269DD"/>
    <w:rsid w:val="003338EB"/>
    <w:rsid w:val="00333BF1"/>
    <w:rsid w:val="00337E8A"/>
    <w:rsid w:val="00353FE5"/>
    <w:rsid w:val="00363BA0"/>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0DC"/>
    <w:rsid w:val="00473C69"/>
    <w:rsid w:val="00474D6E"/>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1406B"/>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0C90"/>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A049A"/>
    <w:rsid w:val="007A4904"/>
    <w:rsid w:val="007A516E"/>
    <w:rsid w:val="007B52BD"/>
    <w:rsid w:val="007B6029"/>
    <w:rsid w:val="007C191A"/>
    <w:rsid w:val="007C78CC"/>
    <w:rsid w:val="007D1298"/>
    <w:rsid w:val="007D5027"/>
    <w:rsid w:val="007D7979"/>
    <w:rsid w:val="007D7AFB"/>
    <w:rsid w:val="007E6C57"/>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7412D"/>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35EC7"/>
    <w:rsid w:val="00E507CA"/>
    <w:rsid w:val="00E60AEC"/>
    <w:rsid w:val="00E61A30"/>
    <w:rsid w:val="00E72DBB"/>
    <w:rsid w:val="00E77C3A"/>
    <w:rsid w:val="00E86C53"/>
    <w:rsid w:val="00E92C50"/>
    <w:rsid w:val="00E95725"/>
    <w:rsid w:val="00E960A3"/>
    <w:rsid w:val="00E96F80"/>
    <w:rsid w:val="00EA3F65"/>
    <w:rsid w:val="00EB2B8B"/>
    <w:rsid w:val="00EC2815"/>
    <w:rsid w:val="00ED45F1"/>
    <w:rsid w:val="00EE097E"/>
    <w:rsid w:val="00EE3F81"/>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f96,#d16d2b,#f5e2cd,#cc555d,#065ca8,#bdc3e2"/>
    </o:shapedefaults>
    <o:shapelayout v:ext="edit">
      <o:idmap v:ext="edit" data="2"/>
    </o:shapelayout>
  </w:shapeDefaults>
  <w:decimalSymbol w:val="."/>
  <w:listSeparator w:val=","/>
  <w14:docId w14:val="71C41E98"/>
  <w15:docId w15:val="{FC0E6A5A-7D94-466E-9615-51F20182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HeaderChar">
    <w:name w:val="Header Char"/>
    <w:basedOn w:val="DefaultParagraphFont"/>
    <w:link w:val="Header"/>
    <w:uiPriority w:val="99"/>
    <w:rsid w:val="005F0C90"/>
    <w:rPr>
      <w:rFonts w:ascii="Times New Roman" w:hAnsi="Times New Roman"/>
      <w:kern w:val="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OneDrive%20-%20UFM\02%20HOI%20THAO\HOI%20THAO%202024\HTQG%20CLSCM2024\CLSCM2024_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5FDBC-6759-41F2-B1F8-2B955FCBD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CLSCM2024_Template final</Template>
  <TotalTime>0</TotalTime>
  <Pages>3</Pages>
  <Words>1353</Words>
  <Characters>5274</Characters>
  <Application>Microsoft Office Word</Application>
  <DocSecurity>0</DocSecurity>
  <Lines>43</Lines>
  <Paragraphs>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Veriton4620G</dc:creator>
  <cp:keywords/>
  <cp:lastModifiedBy>Veriton4620G</cp:lastModifiedBy>
  <cp:revision>1</cp:revision>
  <cp:lastPrinted>2020-08-19T08:06:00Z</cp:lastPrinted>
  <dcterms:created xsi:type="dcterms:W3CDTF">2024-07-02T01:19:00Z</dcterms:created>
  <dcterms:modified xsi:type="dcterms:W3CDTF">2024-07-02T01:19:00Z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